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1E8" w:rsidRDefault="003431E8" w:rsidP="00640B74"/>
    <w:p w:rsidR="003431E8" w:rsidRDefault="003431E8" w:rsidP="00640B74"/>
    <w:p w:rsidR="003431E8" w:rsidRDefault="003431E8" w:rsidP="00640B74"/>
    <w:p w:rsidR="003431E8" w:rsidRDefault="003431E8" w:rsidP="00640B74"/>
    <w:tbl>
      <w:tblPr>
        <w:tblW w:w="8511" w:type="dxa"/>
        <w:jc w:val="center"/>
        <w:tblLook w:val="01E0"/>
      </w:tblPr>
      <w:tblGrid>
        <w:gridCol w:w="6403"/>
        <w:gridCol w:w="2108"/>
      </w:tblGrid>
      <w:tr w:rsidR="003431E8" w:rsidRPr="00C214DF" w:rsidTr="005626D7">
        <w:trPr>
          <w:jc w:val="center"/>
        </w:trPr>
        <w:tc>
          <w:tcPr>
            <w:tcW w:w="6403" w:type="dxa"/>
            <w:vAlign w:val="center"/>
          </w:tcPr>
          <w:p w:rsidR="003431E8" w:rsidRPr="00C214DF" w:rsidRDefault="003431E8" w:rsidP="005626D7">
            <w:pPr>
              <w:spacing w:line="1480" w:lineRule="exact"/>
              <w:jc w:val="distribute"/>
              <w:rPr>
                <w:rFonts w:ascii="方正小标宋简体" w:eastAsia="方正小标宋简体"/>
                <w:color w:val="FF0000"/>
                <w:w w:val="66"/>
                <w:sz w:val="120"/>
                <w:szCs w:val="120"/>
              </w:rPr>
            </w:pPr>
            <w:r w:rsidRPr="00C214DF">
              <w:rPr>
                <w:rFonts w:ascii="方正小标宋简体" w:eastAsia="方正小标宋简体" w:hint="eastAsia"/>
                <w:color w:val="FF0000"/>
                <w:w w:val="66"/>
                <w:sz w:val="120"/>
                <w:szCs w:val="120"/>
              </w:rPr>
              <w:t>济宁市教育局</w:t>
            </w:r>
          </w:p>
        </w:tc>
        <w:tc>
          <w:tcPr>
            <w:tcW w:w="2108" w:type="dxa"/>
            <w:vMerge w:val="restart"/>
            <w:vAlign w:val="center"/>
          </w:tcPr>
          <w:p w:rsidR="003431E8" w:rsidRPr="00C214DF" w:rsidRDefault="003431E8" w:rsidP="007458DE">
            <w:pPr>
              <w:rPr>
                <w:rFonts w:ascii="方正小标宋简体" w:eastAsia="方正小标宋简体"/>
                <w:color w:val="FF0000"/>
                <w:spacing w:val="-20"/>
                <w:w w:val="80"/>
                <w:sz w:val="120"/>
                <w:szCs w:val="120"/>
              </w:rPr>
            </w:pPr>
            <w:r w:rsidRPr="00C214DF">
              <w:rPr>
                <w:rFonts w:ascii="方正小标宋简体" w:eastAsia="方正小标宋简体" w:hint="eastAsia"/>
                <w:color w:val="FF0000"/>
                <w:spacing w:val="-20"/>
                <w:w w:val="80"/>
                <w:sz w:val="120"/>
                <w:szCs w:val="120"/>
              </w:rPr>
              <w:t>文件</w:t>
            </w:r>
          </w:p>
        </w:tc>
      </w:tr>
      <w:tr w:rsidR="003431E8" w:rsidRPr="00C214DF" w:rsidTr="005626D7">
        <w:trPr>
          <w:jc w:val="center"/>
        </w:trPr>
        <w:tc>
          <w:tcPr>
            <w:tcW w:w="6403" w:type="dxa"/>
            <w:vAlign w:val="center"/>
          </w:tcPr>
          <w:p w:rsidR="003431E8" w:rsidRPr="00C214DF" w:rsidRDefault="003431E8" w:rsidP="005626D7">
            <w:pPr>
              <w:spacing w:line="1480" w:lineRule="exact"/>
              <w:jc w:val="distribute"/>
              <w:rPr>
                <w:rFonts w:ascii="方正小标宋简体" w:eastAsia="方正小标宋简体"/>
                <w:color w:val="FF0000"/>
                <w:w w:val="66"/>
                <w:sz w:val="120"/>
                <w:szCs w:val="120"/>
              </w:rPr>
            </w:pPr>
            <w:r w:rsidRPr="00C214DF">
              <w:rPr>
                <w:rFonts w:ascii="方正小标宋简体" w:eastAsia="方正小标宋简体" w:hint="eastAsia"/>
                <w:color w:val="FF0000"/>
                <w:w w:val="66"/>
                <w:sz w:val="120"/>
                <w:szCs w:val="120"/>
              </w:rPr>
              <w:t>济宁市体育局</w:t>
            </w:r>
          </w:p>
        </w:tc>
        <w:tc>
          <w:tcPr>
            <w:tcW w:w="2108" w:type="dxa"/>
            <w:vMerge/>
            <w:vAlign w:val="center"/>
          </w:tcPr>
          <w:p w:rsidR="003431E8" w:rsidRPr="00C214DF" w:rsidRDefault="003431E8" w:rsidP="007458DE">
            <w:pPr>
              <w:rPr>
                <w:color w:val="FF0000"/>
              </w:rPr>
            </w:pPr>
          </w:p>
        </w:tc>
      </w:tr>
    </w:tbl>
    <w:p w:rsidR="003431E8" w:rsidRDefault="003431E8" w:rsidP="00640B74">
      <w:pPr>
        <w:spacing w:line="280" w:lineRule="exact"/>
      </w:pPr>
    </w:p>
    <w:p w:rsidR="003431E8" w:rsidRDefault="003431E8" w:rsidP="00640B74">
      <w:pPr>
        <w:spacing w:line="280" w:lineRule="exact"/>
      </w:pPr>
    </w:p>
    <w:p w:rsidR="003431E8" w:rsidRDefault="003431E8" w:rsidP="00640B74">
      <w:pPr>
        <w:spacing w:line="260" w:lineRule="exact"/>
      </w:pPr>
    </w:p>
    <w:p w:rsidR="003431E8" w:rsidRDefault="003431E8" w:rsidP="00640B74">
      <w:pPr>
        <w:jc w:val="center"/>
      </w:pPr>
      <w:r>
        <w:rPr>
          <w:noProof/>
        </w:rPr>
        <w:pict>
          <v:line id="_x0000_s1026" style="position:absolute;left:0;text-align:left;z-index:251658240" from="-9pt,29.4pt" to="423pt,29.4pt" strokecolor="red" strokeweight="1.75pt"/>
        </w:pict>
      </w:r>
      <w:r w:rsidRPr="00640B74">
        <w:rPr>
          <w:rFonts w:eastAsia="仿宋_GB2312" w:hint="eastAsia"/>
          <w:b/>
          <w:bCs/>
          <w:color w:val="000000"/>
          <w:spacing w:val="-20"/>
          <w:kern w:val="0"/>
          <w:sz w:val="32"/>
          <w:szCs w:val="32"/>
        </w:rPr>
        <w:t>济教字〔</w:t>
      </w:r>
      <w:r>
        <w:rPr>
          <w:rFonts w:eastAsia="仿宋_GB2312"/>
          <w:b/>
          <w:bCs/>
          <w:color w:val="000000"/>
          <w:spacing w:val="-20"/>
          <w:kern w:val="0"/>
          <w:sz w:val="32"/>
          <w:szCs w:val="32"/>
        </w:rPr>
        <w:t>2016</w:t>
      </w:r>
      <w:r w:rsidRPr="00640B74">
        <w:rPr>
          <w:rFonts w:eastAsia="仿宋_GB2312" w:hint="eastAsia"/>
          <w:b/>
          <w:bCs/>
          <w:color w:val="000000"/>
          <w:spacing w:val="-20"/>
          <w:kern w:val="0"/>
          <w:sz w:val="32"/>
          <w:szCs w:val="32"/>
        </w:rPr>
        <w:t>〕</w:t>
      </w:r>
      <w:r>
        <w:rPr>
          <w:rFonts w:eastAsia="仿宋_GB2312"/>
          <w:b/>
          <w:bCs/>
          <w:color w:val="000000"/>
          <w:spacing w:val="-20"/>
          <w:kern w:val="0"/>
          <w:sz w:val="32"/>
          <w:szCs w:val="32"/>
        </w:rPr>
        <w:t>96</w:t>
      </w:r>
      <w:r w:rsidRPr="00640B74">
        <w:rPr>
          <w:rFonts w:eastAsia="仿宋_GB2312" w:hint="eastAsia"/>
          <w:b/>
          <w:bCs/>
          <w:color w:val="000000"/>
          <w:spacing w:val="-20"/>
          <w:kern w:val="0"/>
          <w:sz w:val="32"/>
          <w:szCs w:val="32"/>
        </w:rPr>
        <w:t>号</w:t>
      </w:r>
    </w:p>
    <w:p w:rsidR="003431E8" w:rsidRDefault="003431E8" w:rsidP="00640B74">
      <w:pPr>
        <w:spacing w:line="560" w:lineRule="exact"/>
      </w:pPr>
    </w:p>
    <w:p w:rsidR="003431E8" w:rsidRPr="00C07452" w:rsidRDefault="003431E8" w:rsidP="00640B74">
      <w:pPr>
        <w:spacing w:line="560" w:lineRule="exact"/>
      </w:pPr>
    </w:p>
    <w:p w:rsidR="003431E8" w:rsidRPr="00640B74" w:rsidRDefault="003431E8" w:rsidP="00640B74">
      <w:pPr>
        <w:spacing w:line="560" w:lineRule="exact"/>
        <w:jc w:val="center"/>
        <w:rPr>
          <w:rFonts w:eastAsia="方正小标宋简体"/>
          <w:b/>
          <w:sz w:val="44"/>
          <w:szCs w:val="44"/>
        </w:rPr>
      </w:pPr>
      <w:r w:rsidRPr="00640B74">
        <w:rPr>
          <w:rFonts w:eastAsia="方正小标宋简体" w:hint="eastAsia"/>
          <w:b/>
          <w:sz w:val="44"/>
          <w:szCs w:val="44"/>
        </w:rPr>
        <w:t>关于举办</w:t>
      </w:r>
      <w:r>
        <w:rPr>
          <w:rFonts w:eastAsia="方正小标宋简体"/>
          <w:b/>
          <w:sz w:val="44"/>
          <w:szCs w:val="44"/>
        </w:rPr>
        <w:t>2016-2017</w:t>
      </w:r>
      <w:r>
        <w:rPr>
          <w:rFonts w:eastAsia="方正小标宋简体" w:hint="eastAsia"/>
          <w:b/>
          <w:sz w:val="44"/>
          <w:szCs w:val="44"/>
        </w:rPr>
        <w:t>年度济宁市第三</w:t>
      </w:r>
      <w:r w:rsidRPr="00640B74">
        <w:rPr>
          <w:rFonts w:eastAsia="方正小标宋简体" w:hint="eastAsia"/>
          <w:b/>
          <w:sz w:val="44"/>
          <w:szCs w:val="44"/>
        </w:rPr>
        <w:t>届</w:t>
      </w:r>
    </w:p>
    <w:p w:rsidR="003431E8" w:rsidRPr="00640B74" w:rsidRDefault="003431E8" w:rsidP="00640B74">
      <w:pPr>
        <w:spacing w:line="560" w:lineRule="exact"/>
        <w:jc w:val="center"/>
        <w:rPr>
          <w:rFonts w:eastAsia="方正小标宋简体"/>
          <w:b/>
          <w:sz w:val="44"/>
          <w:szCs w:val="44"/>
        </w:rPr>
      </w:pPr>
      <w:r w:rsidRPr="00640B74">
        <w:rPr>
          <w:rFonts w:eastAsia="方正小标宋简体"/>
          <w:b/>
          <w:sz w:val="44"/>
          <w:szCs w:val="44"/>
        </w:rPr>
        <w:t>“</w:t>
      </w:r>
      <w:r w:rsidRPr="00640B74">
        <w:rPr>
          <w:rFonts w:eastAsia="方正小标宋简体" w:hint="eastAsia"/>
          <w:b/>
          <w:sz w:val="44"/>
          <w:szCs w:val="44"/>
        </w:rPr>
        <w:t>市长杯</w:t>
      </w:r>
      <w:r w:rsidRPr="00640B74">
        <w:rPr>
          <w:rFonts w:eastAsia="方正小标宋简体"/>
          <w:b/>
          <w:sz w:val="44"/>
          <w:szCs w:val="44"/>
        </w:rPr>
        <w:t>”</w:t>
      </w:r>
      <w:r w:rsidRPr="00640B74">
        <w:rPr>
          <w:rFonts w:eastAsia="方正小标宋简体" w:hint="eastAsia"/>
          <w:b/>
          <w:sz w:val="44"/>
          <w:szCs w:val="44"/>
        </w:rPr>
        <w:t>校园足球联赛的通知</w:t>
      </w:r>
    </w:p>
    <w:p w:rsidR="003431E8" w:rsidRPr="00640B74" w:rsidRDefault="003431E8" w:rsidP="00640B74">
      <w:pPr>
        <w:spacing w:line="560" w:lineRule="exact"/>
        <w:rPr>
          <w:rFonts w:eastAsia="仿宋_GB2312"/>
          <w:b/>
          <w:sz w:val="32"/>
          <w:szCs w:val="32"/>
        </w:rPr>
      </w:pPr>
    </w:p>
    <w:p w:rsidR="003431E8" w:rsidRPr="00640B74" w:rsidRDefault="003431E8" w:rsidP="00111E0F">
      <w:pPr>
        <w:spacing w:line="560" w:lineRule="exact"/>
        <w:rPr>
          <w:rFonts w:eastAsia="仿宋_GB2312"/>
          <w:b/>
          <w:sz w:val="32"/>
          <w:szCs w:val="32"/>
        </w:rPr>
      </w:pPr>
      <w:r w:rsidRPr="00640B74">
        <w:rPr>
          <w:rFonts w:eastAsia="仿宋_GB2312" w:hint="eastAsia"/>
          <w:b/>
          <w:sz w:val="32"/>
          <w:szCs w:val="32"/>
        </w:rPr>
        <w:t>各县市区教育局</w:t>
      </w:r>
      <w:r>
        <w:rPr>
          <w:rFonts w:eastAsia="仿宋_GB2312" w:hint="eastAsia"/>
          <w:b/>
          <w:sz w:val="32"/>
          <w:szCs w:val="32"/>
        </w:rPr>
        <w:t>、体育局</w:t>
      </w:r>
      <w:r w:rsidRPr="00640B74">
        <w:rPr>
          <w:rFonts w:eastAsia="仿宋_GB2312" w:hint="eastAsia"/>
          <w:b/>
          <w:sz w:val="32"/>
          <w:szCs w:val="32"/>
        </w:rPr>
        <w:t>，济宁高新区、太白湖新区、经济技术开发区社会事业发展局，市直各学校：</w:t>
      </w:r>
    </w:p>
    <w:p w:rsidR="003431E8" w:rsidRPr="00640B74" w:rsidRDefault="003431E8" w:rsidP="002346A2">
      <w:pPr>
        <w:pStyle w:val="Heading1"/>
        <w:spacing w:before="0" w:beforeAutospacing="0" w:after="0" w:afterAutospacing="0" w:line="560" w:lineRule="exact"/>
        <w:ind w:firstLineChars="200" w:firstLine="643"/>
        <w:rPr>
          <w:rFonts w:ascii="Times New Roman" w:eastAsia="仿宋_GB2312" w:hAnsi="Times New Roman" w:cs="Times New Roman"/>
          <w:sz w:val="32"/>
          <w:szCs w:val="32"/>
        </w:rPr>
      </w:pPr>
      <w:r w:rsidRPr="00640B74">
        <w:rPr>
          <w:rFonts w:ascii="Times New Roman" w:eastAsia="仿宋_GB2312" w:hAnsi="Times New Roman" w:cs="Times New Roman" w:hint="eastAsia"/>
          <w:sz w:val="32"/>
          <w:szCs w:val="32"/>
        </w:rPr>
        <w:t>为贯彻落实教育部等六部门《关于加快发展青少年校园足球的意见》和市政府《关于印发济宁市青少年校园足球工作计划（</w:t>
      </w:r>
      <w:r w:rsidRPr="00640B74">
        <w:rPr>
          <w:rFonts w:ascii="Times New Roman" w:eastAsia="仿宋_GB2312" w:hAnsi="Times New Roman" w:cs="Times New Roman"/>
          <w:sz w:val="32"/>
          <w:szCs w:val="32"/>
        </w:rPr>
        <w:t>2015-2017</w:t>
      </w:r>
      <w:r w:rsidRPr="00640B74">
        <w:rPr>
          <w:rFonts w:ascii="Times New Roman" w:eastAsia="仿宋_GB2312" w:hAnsi="Times New Roman" w:cs="Times New Roman" w:hint="eastAsia"/>
          <w:sz w:val="32"/>
          <w:szCs w:val="32"/>
        </w:rPr>
        <w:t>）的通知》精神，进一步推动我市校园足球运动，提高全市中小学生足球运动水平，增强青少年体质，经研究决定举办</w:t>
      </w:r>
      <w:r>
        <w:rPr>
          <w:rFonts w:ascii="Times New Roman" w:eastAsia="仿宋_GB2312" w:hAnsi="Times New Roman" w:cs="Times New Roman"/>
          <w:sz w:val="32"/>
          <w:szCs w:val="32"/>
        </w:rPr>
        <w:t>2016-2017</w:t>
      </w:r>
      <w:r>
        <w:rPr>
          <w:rFonts w:ascii="Times New Roman" w:eastAsia="仿宋_GB2312" w:hAnsi="Times New Roman" w:cs="Times New Roman" w:hint="eastAsia"/>
          <w:sz w:val="32"/>
          <w:szCs w:val="32"/>
        </w:rPr>
        <w:t>学年度济宁市第三</w:t>
      </w:r>
      <w:r w:rsidRPr="00640B74">
        <w:rPr>
          <w:rFonts w:ascii="Times New Roman" w:eastAsia="仿宋_GB2312" w:hAnsi="Times New Roman" w:cs="Times New Roman" w:hint="eastAsia"/>
          <w:sz w:val="32"/>
          <w:szCs w:val="32"/>
        </w:rPr>
        <w:t>届</w:t>
      </w:r>
      <w:r w:rsidRPr="00640B74">
        <w:rPr>
          <w:rFonts w:ascii="Times New Roman" w:eastAsia="仿宋_GB2312" w:hAnsi="Times New Roman" w:cs="Times New Roman"/>
          <w:sz w:val="32"/>
          <w:szCs w:val="32"/>
        </w:rPr>
        <w:t>“</w:t>
      </w:r>
      <w:r w:rsidRPr="00640B74">
        <w:rPr>
          <w:rFonts w:ascii="Times New Roman" w:eastAsia="仿宋_GB2312" w:hAnsi="Times New Roman" w:cs="Times New Roman" w:hint="eastAsia"/>
          <w:sz w:val="32"/>
          <w:szCs w:val="32"/>
        </w:rPr>
        <w:t>市长杯</w:t>
      </w:r>
      <w:r w:rsidRPr="00640B74">
        <w:rPr>
          <w:rFonts w:ascii="Times New Roman" w:eastAsia="仿宋_GB2312" w:hAnsi="Times New Roman" w:cs="Times New Roman"/>
          <w:sz w:val="32"/>
          <w:szCs w:val="32"/>
        </w:rPr>
        <w:t>”</w:t>
      </w:r>
      <w:r w:rsidRPr="00640B74">
        <w:rPr>
          <w:rFonts w:ascii="Times New Roman" w:eastAsia="仿宋_GB2312" w:hAnsi="Times New Roman" w:cs="Times New Roman" w:hint="eastAsia"/>
          <w:sz w:val="32"/>
          <w:szCs w:val="32"/>
        </w:rPr>
        <w:t>校园足球联赛。</w:t>
      </w:r>
    </w:p>
    <w:p w:rsidR="003431E8" w:rsidRPr="00640B74" w:rsidRDefault="003431E8" w:rsidP="002346A2">
      <w:pPr>
        <w:spacing w:line="560" w:lineRule="exact"/>
        <w:ind w:firstLineChars="200" w:firstLine="643"/>
        <w:rPr>
          <w:rFonts w:eastAsia="仿宋_GB2312"/>
          <w:b/>
          <w:sz w:val="32"/>
          <w:szCs w:val="32"/>
        </w:rPr>
      </w:pPr>
      <w:r w:rsidRPr="00640B74">
        <w:rPr>
          <w:rFonts w:eastAsia="仿宋_GB2312" w:hint="eastAsia"/>
          <w:b/>
          <w:sz w:val="32"/>
          <w:szCs w:val="32"/>
        </w:rPr>
        <w:t>本学年度</w:t>
      </w:r>
      <w:r w:rsidRPr="00640B74">
        <w:rPr>
          <w:rFonts w:eastAsia="仿宋_GB2312"/>
          <w:b/>
          <w:sz w:val="32"/>
          <w:szCs w:val="32"/>
        </w:rPr>
        <w:t>“</w:t>
      </w:r>
      <w:r w:rsidRPr="00640B74">
        <w:rPr>
          <w:rFonts w:eastAsia="仿宋_GB2312" w:hint="eastAsia"/>
          <w:b/>
          <w:sz w:val="32"/>
          <w:szCs w:val="32"/>
        </w:rPr>
        <w:t>市长杯</w:t>
      </w:r>
      <w:r w:rsidRPr="00640B74">
        <w:rPr>
          <w:rFonts w:eastAsia="仿宋_GB2312"/>
          <w:b/>
          <w:sz w:val="32"/>
          <w:szCs w:val="32"/>
        </w:rPr>
        <w:t>”</w:t>
      </w:r>
      <w:r w:rsidRPr="00640B74">
        <w:rPr>
          <w:rFonts w:eastAsia="仿宋_GB2312" w:hint="eastAsia"/>
          <w:b/>
          <w:sz w:val="32"/>
          <w:szCs w:val="32"/>
        </w:rPr>
        <w:t>青少年校园足球联赛由济宁市教育局、济宁市体育局主办，济宁市</w:t>
      </w:r>
      <w:r>
        <w:rPr>
          <w:rFonts w:eastAsia="仿宋_GB2312" w:hint="eastAsia"/>
          <w:b/>
          <w:sz w:val="32"/>
          <w:szCs w:val="32"/>
        </w:rPr>
        <w:t>青少年</w:t>
      </w:r>
      <w:r w:rsidRPr="00640B74">
        <w:rPr>
          <w:rFonts w:eastAsia="仿宋_GB2312" w:hint="eastAsia"/>
          <w:b/>
          <w:sz w:val="32"/>
          <w:szCs w:val="32"/>
        </w:rPr>
        <w:t>校园足球协会承办</w:t>
      </w:r>
      <w:r>
        <w:rPr>
          <w:rFonts w:eastAsia="仿宋_GB2312" w:hint="eastAsia"/>
          <w:b/>
          <w:sz w:val="32"/>
          <w:szCs w:val="32"/>
        </w:rPr>
        <w:t>，</w:t>
      </w:r>
      <w:r w:rsidRPr="00640B74">
        <w:rPr>
          <w:rFonts w:eastAsia="仿宋_GB2312" w:hint="eastAsia"/>
          <w:b/>
          <w:sz w:val="32"/>
          <w:szCs w:val="32"/>
        </w:rPr>
        <w:t>设高中</w:t>
      </w:r>
      <w:r>
        <w:rPr>
          <w:rFonts w:eastAsia="仿宋_GB2312" w:hint="eastAsia"/>
          <w:b/>
          <w:sz w:val="32"/>
          <w:szCs w:val="32"/>
        </w:rPr>
        <w:t>男女组、</w:t>
      </w:r>
      <w:r w:rsidRPr="00640B74">
        <w:rPr>
          <w:rFonts w:eastAsia="仿宋_GB2312" w:hint="eastAsia"/>
          <w:b/>
          <w:sz w:val="32"/>
          <w:szCs w:val="32"/>
        </w:rPr>
        <w:t>初中</w:t>
      </w:r>
      <w:r>
        <w:rPr>
          <w:rFonts w:eastAsia="仿宋_GB2312" w:hint="eastAsia"/>
          <w:b/>
          <w:sz w:val="32"/>
          <w:szCs w:val="32"/>
        </w:rPr>
        <w:t>男女</w:t>
      </w:r>
      <w:r w:rsidRPr="00640B74">
        <w:rPr>
          <w:rFonts w:eastAsia="仿宋_GB2312" w:hint="eastAsia"/>
          <w:b/>
          <w:sz w:val="32"/>
          <w:szCs w:val="32"/>
        </w:rPr>
        <w:t>组、小学</w:t>
      </w:r>
      <w:r>
        <w:rPr>
          <w:rFonts w:eastAsia="仿宋_GB2312" w:hint="eastAsia"/>
          <w:b/>
          <w:sz w:val="32"/>
          <w:szCs w:val="32"/>
        </w:rPr>
        <w:t>男女</w:t>
      </w:r>
      <w:r w:rsidRPr="00640B74">
        <w:rPr>
          <w:rFonts w:eastAsia="仿宋_GB2312" w:hint="eastAsia"/>
          <w:b/>
          <w:sz w:val="32"/>
          <w:szCs w:val="32"/>
        </w:rPr>
        <w:t>组共</w:t>
      </w:r>
      <w:r w:rsidRPr="00640B74">
        <w:rPr>
          <w:rFonts w:eastAsia="仿宋_GB2312"/>
          <w:b/>
          <w:sz w:val="32"/>
          <w:szCs w:val="32"/>
        </w:rPr>
        <w:t>6</w:t>
      </w:r>
      <w:r w:rsidRPr="00640B74">
        <w:rPr>
          <w:rFonts w:eastAsia="仿宋_GB2312" w:hint="eastAsia"/>
          <w:b/>
          <w:sz w:val="32"/>
          <w:szCs w:val="32"/>
        </w:rPr>
        <w:t>个组别。</w:t>
      </w:r>
    </w:p>
    <w:p w:rsidR="003431E8" w:rsidRPr="00640B74" w:rsidRDefault="003431E8" w:rsidP="002346A2">
      <w:pPr>
        <w:spacing w:line="560" w:lineRule="exact"/>
        <w:ind w:firstLineChars="200" w:firstLine="643"/>
        <w:rPr>
          <w:rFonts w:eastAsia="仿宋_GB2312"/>
          <w:b/>
          <w:sz w:val="32"/>
          <w:szCs w:val="32"/>
        </w:rPr>
      </w:pPr>
      <w:r w:rsidRPr="00640B74">
        <w:rPr>
          <w:rFonts w:eastAsia="仿宋_GB2312" w:hint="eastAsia"/>
          <w:b/>
          <w:sz w:val="32"/>
          <w:szCs w:val="32"/>
        </w:rPr>
        <w:t>各县市区要制定工作方案，落实工作责任，督促各学校</w:t>
      </w:r>
      <w:r>
        <w:rPr>
          <w:rFonts w:eastAsia="仿宋_GB2312" w:hint="eastAsia"/>
          <w:b/>
          <w:sz w:val="32"/>
          <w:szCs w:val="32"/>
        </w:rPr>
        <w:t>积极开展校园足球活动，在</w:t>
      </w:r>
      <w:r>
        <w:rPr>
          <w:rFonts w:eastAsia="仿宋_GB2312"/>
          <w:b/>
          <w:sz w:val="32"/>
          <w:szCs w:val="32"/>
        </w:rPr>
        <w:t>2016-2017</w:t>
      </w:r>
      <w:r>
        <w:rPr>
          <w:rFonts w:eastAsia="仿宋_GB2312" w:hint="eastAsia"/>
          <w:b/>
          <w:sz w:val="32"/>
          <w:szCs w:val="32"/>
        </w:rPr>
        <w:t>学年度第一学期</w:t>
      </w:r>
      <w:r w:rsidRPr="00640B74">
        <w:rPr>
          <w:rFonts w:eastAsia="仿宋_GB2312" w:hint="eastAsia"/>
          <w:b/>
          <w:sz w:val="32"/>
          <w:szCs w:val="32"/>
        </w:rPr>
        <w:t>组织</w:t>
      </w:r>
      <w:r w:rsidRPr="00640B74">
        <w:rPr>
          <w:rFonts w:eastAsia="仿宋_GB2312"/>
          <w:b/>
          <w:sz w:val="32"/>
          <w:szCs w:val="32"/>
        </w:rPr>
        <w:t>“</w:t>
      </w:r>
      <w:r w:rsidRPr="00640B74">
        <w:rPr>
          <w:rFonts w:eastAsia="仿宋_GB2312" w:hint="eastAsia"/>
          <w:b/>
          <w:sz w:val="32"/>
          <w:szCs w:val="32"/>
        </w:rPr>
        <w:t>校长杯</w:t>
      </w:r>
      <w:r w:rsidRPr="00640B74">
        <w:rPr>
          <w:rFonts w:eastAsia="仿宋_GB2312"/>
          <w:b/>
          <w:sz w:val="32"/>
          <w:szCs w:val="32"/>
        </w:rPr>
        <w:t>”</w:t>
      </w:r>
      <w:r w:rsidRPr="00640B74">
        <w:rPr>
          <w:rFonts w:eastAsia="仿宋_GB2312" w:hint="eastAsia"/>
          <w:b/>
          <w:sz w:val="32"/>
          <w:szCs w:val="32"/>
        </w:rPr>
        <w:t>校园足球联赛</w:t>
      </w:r>
      <w:r>
        <w:rPr>
          <w:rFonts w:eastAsia="仿宋_GB2312" w:hint="eastAsia"/>
          <w:b/>
          <w:sz w:val="32"/>
          <w:szCs w:val="32"/>
        </w:rPr>
        <w:t>；</w:t>
      </w:r>
      <w:r w:rsidRPr="00640B74">
        <w:rPr>
          <w:rFonts w:eastAsia="仿宋_GB2312" w:hint="eastAsia"/>
          <w:b/>
          <w:sz w:val="32"/>
          <w:szCs w:val="32"/>
        </w:rPr>
        <w:t>认真组织本辖区内的</w:t>
      </w:r>
      <w:r w:rsidRPr="00640B74">
        <w:rPr>
          <w:rFonts w:eastAsia="仿宋_GB2312"/>
          <w:b/>
          <w:sz w:val="32"/>
          <w:szCs w:val="32"/>
        </w:rPr>
        <w:t>“</w:t>
      </w:r>
      <w:r w:rsidRPr="00640B74">
        <w:rPr>
          <w:rFonts w:eastAsia="仿宋_GB2312" w:hint="eastAsia"/>
          <w:b/>
          <w:sz w:val="32"/>
          <w:szCs w:val="32"/>
        </w:rPr>
        <w:t>县长杯</w:t>
      </w:r>
      <w:r>
        <w:rPr>
          <w:rFonts w:eastAsia="仿宋_GB2312"/>
          <w:b/>
          <w:sz w:val="32"/>
          <w:szCs w:val="32"/>
        </w:rPr>
        <w:t>”</w:t>
      </w:r>
      <w:r w:rsidRPr="00640B74">
        <w:rPr>
          <w:rFonts w:eastAsia="仿宋_GB2312" w:hint="eastAsia"/>
          <w:b/>
          <w:sz w:val="32"/>
          <w:szCs w:val="32"/>
        </w:rPr>
        <w:t>校园足球联赛，</w:t>
      </w:r>
      <w:r>
        <w:rPr>
          <w:rFonts w:eastAsia="仿宋_GB2312" w:hint="eastAsia"/>
          <w:b/>
          <w:sz w:val="32"/>
          <w:szCs w:val="32"/>
        </w:rPr>
        <w:t>各</w:t>
      </w:r>
      <w:r w:rsidRPr="00640B74">
        <w:rPr>
          <w:rFonts w:eastAsia="仿宋_GB2312" w:hint="eastAsia"/>
          <w:b/>
          <w:sz w:val="32"/>
          <w:szCs w:val="32"/>
        </w:rPr>
        <w:t>县市区</w:t>
      </w:r>
      <w:r w:rsidRPr="00640B74">
        <w:rPr>
          <w:rFonts w:eastAsia="仿宋_GB2312"/>
          <w:b/>
          <w:sz w:val="32"/>
          <w:szCs w:val="32"/>
        </w:rPr>
        <w:t>“</w:t>
      </w:r>
      <w:r w:rsidRPr="00640B74">
        <w:rPr>
          <w:rFonts w:eastAsia="仿宋_GB2312" w:hint="eastAsia"/>
          <w:b/>
          <w:sz w:val="32"/>
          <w:szCs w:val="32"/>
        </w:rPr>
        <w:t>县长杯</w:t>
      </w:r>
      <w:r w:rsidRPr="00640B74">
        <w:rPr>
          <w:rFonts w:eastAsia="仿宋_GB2312"/>
          <w:b/>
          <w:sz w:val="32"/>
          <w:szCs w:val="32"/>
        </w:rPr>
        <w:t>”</w:t>
      </w:r>
      <w:r>
        <w:rPr>
          <w:rFonts w:eastAsia="仿宋_GB2312" w:hint="eastAsia"/>
          <w:b/>
          <w:sz w:val="32"/>
          <w:szCs w:val="32"/>
        </w:rPr>
        <w:t>小学</w:t>
      </w:r>
      <w:r w:rsidRPr="00640B74">
        <w:rPr>
          <w:rFonts w:eastAsia="仿宋_GB2312" w:hint="eastAsia"/>
          <w:b/>
          <w:sz w:val="32"/>
          <w:szCs w:val="32"/>
        </w:rPr>
        <w:t>、初中组</w:t>
      </w:r>
      <w:r>
        <w:rPr>
          <w:rFonts w:eastAsia="仿宋_GB2312" w:hint="eastAsia"/>
          <w:b/>
          <w:sz w:val="32"/>
          <w:szCs w:val="32"/>
        </w:rPr>
        <w:t>的</w:t>
      </w:r>
      <w:r w:rsidRPr="00640B74">
        <w:rPr>
          <w:rFonts w:eastAsia="仿宋_GB2312" w:hint="eastAsia"/>
          <w:b/>
          <w:sz w:val="32"/>
          <w:szCs w:val="32"/>
        </w:rPr>
        <w:t>冠、亚军队伍</w:t>
      </w:r>
      <w:r>
        <w:rPr>
          <w:rFonts w:eastAsia="仿宋_GB2312" w:hint="eastAsia"/>
          <w:b/>
          <w:sz w:val="32"/>
          <w:szCs w:val="32"/>
        </w:rPr>
        <w:t>参加“市长杯”校园足球联赛；国家级校园足球特色学校、</w:t>
      </w:r>
      <w:r w:rsidRPr="00640B74">
        <w:rPr>
          <w:rFonts w:eastAsia="仿宋_GB2312" w:hint="eastAsia"/>
          <w:b/>
          <w:sz w:val="32"/>
          <w:szCs w:val="32"/>
        </w:rPr>
        <w:t>高中段学校</w:t>
      </w:r>
      <w:r>
        <w:rPr>
          <w:rFonts w:eastAsia="仿宋_GB2312" w:hint="eastAsia"/>
          <w:b/>
          <w:sz w:val="32"/>
          <w:szCs w:val="32"/>
        </w:rPr>
        <w:t>、市直学校</w:t>
      </w:r>
      <w:r w:rsidRPr="00640B74">
        <w:rPr>
          <w:rFonts w:eastAsia="仿宋_GB2312" w:hint="eastAsia"/>
          <w:b/>
          <w:sz w:val="32"/>
          <w:szCs w:val="32"/>
        </w:rPr>
        <w:t>直接组队参赛</w:t>
      </w:r>
      <w:r>
        <w:rPr>
          <w:rFonts w:eastAsia="仿宋_GB2312" w:hint="eastAsia"/>
          <w:b/>
          <w:sz w:val="32"/>
          <w:szCs w:val="32"/>
        </w:rPr>
        <w:t>（国家级校园足球特色学校不占用县市区参赛名额）</w:t>
      </w:r>
      <w:r w:rsidRPr="00640B74">
        <w:rPr>
          <w:rFonts w:eastAsia="仿宋_GB2312" w:hint="eastAsia"/>
          <w:b/>
          <w:sz w:val="32"/>
          <w:szCs w:val="32"/>
        </w:rPr>
        <w:t>。</w:t>
      </w:r>
    </w:p>
    <w:p w:rsidR="003431E8" w:rsidRPr="00640B74" w:rsidRDefault="003431E8" w:rsidP="002346A2">
      <w:pPr>
        <w:spacing w:line="560" w:lineRule="exact"/>
        <w:ind w:leftChars="304" w:left="1907" w:hangingChars="395" w:hanging="1269"/>
        <w:rPr>
          <w:rFonts w:eastAsia="仿宋_GB2312"/>
          <w:b/>
          <w:sz w:val="32"/>
          <w:szCs w:val="32"/>
        </w:rPr>
      </w:pPr>
    </w:p>
    <w:p w:rsidR="003431E8" w:rsidRPr="00640B74" w:rsidRDefault="003431E8" w:rsidP="002346A2">
      <w:pPr>
        <w:spacing w:line="560" w:lineRule="exact"/>
        <w:ind w:leftChars="304" w:left="1907" w:hangingChars="395" w:hanging="1269"/>
        <w:rPr>
          <w:rFonts w:eastAsia="仿宋_GB2312"/>
          <w:b/>
          <w:sz w:val="32"/>
          <w:szCs w:val="32"/>
        </w:rPr>
      </w:pPr>
    </w:p>
    <w:p w:rsidR="003431E8" w:rsidRPr="006A7829" w:rsidRDefault="003431E8" w:rsidP="002346A2">
      <w:pPr>
        <w:spacing w:line="560" w:lineRule="exact"/>
        <w:ind w:leftChars="304" w:left="1907" w:hangingChars="395" w:hanging="1269"/>
        <w:rPr>
          <w:rFonts w:eastAsia="仿宋_GB2312"/>
          <w:b/>
          <w:sz w:val="32"/>
          <w:szCs w:val="32"/>
        </w:rPr>
      </w:pPr>
      <w:r w:rsidRPr="00640B74">
        <w:rPr>
          <w:rFonts w:eastAsia="仿宋_GB2312" w:hint="eastAsia"/>
          <w:b/>
          <w:sz w:val="32"/>
          <w:szCs w:val="32"/>
        </w:rPr>
        <w:t>附件：</w:t>
      </w:r>
      <w:r w:rsidRPr="006A7829">
        <w:rPr>
          <w:rFonts w:eastAsia="仿宋_GB2312"/>
          <w:b/>
          <w:sz w:val="32"/>
          <w:szCs w:val="32"/>
        </w:rPr>
        <w:t>1</w:t>
      </w:r>
      <w:r>
        <w:rPr>
          <w:rFonts w:eastAsia="仿宋_GB2312" w:hint="eastAsia"/>
          <w:b/>
          <w:sz w:val="32"/>
          <w:szCs w:val="32"/>
        </w:rPr>
        <w:t>．</w:t>
      </w:r>
      <w:r>
        <w:rPr>
          <w:rFonts w:eastAsia="仿宋_GB2312"/>
          <w:b/>
          <w:sz w:val="32"/>
          <w:szCs w:val="32"/>
        </w:rPr>
        <w:t>2016-2017</w:t>
      </w:r>
      <w:r>
        <w:rPr>
          <w:rFonts w:eastAsia="仿宋_GB2312" w:hint="eastAsia"/>
          <w:b/>
          <w:sz w:val="32"/>
          <w:szCs w:val="32"/>
        </w:rPr>
        <w:t>学年度济宁市第三</w:t>
      </w:r>
      <w:r w:rsidRPr="006A7829">
        <w:rPr>
          <w:rFonts w:eastAsia="仿宋_GB2312" w:hint="eastAsia"/>
          <w:b/>
          <w:sz w:val="32"/>
          <w:szCs w:val="32"/>
        </w:rPr>
        <w:t>届</w:t>
      </w:r>
      <w:r w:rsidRPr="006A7829">
        <w:rPr>
          <w:rFonts w:eastAsia="仿宋_GB2312"/>
          <w:b/>
          <w:sz w:val="32"/>
          <w:szCs w:val="32"/>
        </w:rPr>
        <w:t>“</w:t>
      </w:r>
      <w:r w:rsidRPr="006A7829">
        <w:rPr>
          <w:rFonts w:eastAsia="仿宋_GB2312" w:hint="eastAsia"/>
          <w:b/>
          <w:sz w:val="32"/>
          <w:szCs w:val="32"/>
        </w:rPr>
        <w:t>市长杯</w:t>
      </w:r>
      <w:r w:rsidRPr="006A7829">
        <w:rPr>
          <w:rFonts w:eastAsia="仿宋_GB2312"/>
          <w:b/>
          <w:sz w:val="32"/>
          <w:szCs w:val="32"/>
        </w:rPr>
        <w:t>”</w:t>
      </w:r>
      <w:r w:rsidRPr="006A7829">
        <w:rPr>
          <w:rFonts w:eastAsia="仿宋_GB2312" w:hint="eastAsia"/>
          <w:b/>
          <w:sz w:val="32"/>
          <w:szCs w:val="32"/>
        </w:rPr>
        <w:t>校园足球联赛竞赛规程（小学、初中组）</w:t>
      </w:r>
    </w:p>
    <w:p w:rsidR="003431E8" w:rsidRPr="006A7829" w:rsidRDefault="003431E8" w:rsidP="002346A2">
      <w:pPr>
        <w:spacing w:line="560" w:lineRule="exact"/>
        <w:ind w:leftChars="765" w:left="1927" w:hangingChars="100" w:hanging="321"/>
        <w:rPr>
          <w:rFonts w:eastAsia="仿宋_GB2312"/>
          <w:b/>
          <w:sz w:val="32"/>
          <w:szCs w:val="32"/>
        </w:rPr>
      </w:pPr>
      <w:r w:rsidRPr="006A7829">
        <w:rPr>
          <w:rFonts w:eastAsia="仿宋_GB2312"/>
          <w:b/>
          <w:sz w:val="32"/>
          <w:szCs w:val="32"/>
        </w:rPr>
        <w:t>2</w:t>
      </w:r>
      <w:r>
        <w:rPr>
          <w:rFonts w:eastAsia="仿宋_GB2312" w:hint="eastAsia"/>
          <w:b/>
          <w:sz w:val="32"/>
          <w:szCs w:val="32"/>
        </w:rPr>
        <w:t>．</w:t>
      </w:r>
      <w:r>
        <w:rPr>
          <w:rFonts w:eastAsia="仿宋_GB2312"/>
          <w:b/>
          <w:sz w:val="32"/>
          <w:szCs w:val="32"/>
        </w:rPr>
        <w:t>2016-2017</w:t>
      </w:r>
      <w:r>
        <w:rPr>
          <w:rFonts w:eastAsia="仿宋_GB2312" w:hint="eastAsia"/>
          <w:b/>
          <w:sz w:val="32"/>
          <w:szCs w:val="32"/>
        </w:rPr>
        <w:t>学年度济宁市第三</w:t>
      </w:r>
      <w:r w:rsidRPr="006A7829">
        <w:rPr>
          <w:rFonts w:eastAsia="仿宋_GB2312" w:hint="eastAsia"/>
          <w:b/>
          <w:sz w:val="32"/>
          <w:szCs w:val="32"/>
        </w:rPr>
        <w:t>届</w:t>
      </w:r>
      <w:r w:rsidRPr="006A7829">
        <w:rPr>
          <w:rFonts w:eastAsia="仿宋_GB2312"/>
          <w:b/>
          <w:sz w:val="32"/>
          <w:szCs w:val="32"/>
        </w:rPr>
        <w:t>“</w:t>
      </w:r>
      <w:r w:rsidRPr="006A7829">
        <w:rPr>
          <w:rFonts w:eastAsia="仿宋_GB2312" w:hint="eastAsia"/>
          <w:b/>
          <w:sz w:val="32"/>
          <w:szCs w:val="32"/>
        </w:rPr>
        <w:t>市长杯</w:t>
      </w:r>
      <w:r w:rsidRPr="006A7829">
        <w:rPr>
          <w:rFonts w:eastAsia="仿宋_GB2312"/>
          <w:b/>
          <w:sz w:val="32"/>
          <w:szCs w:val="32"/>
        </w:rPr>
        <w:t>”</w:t>
      </w:r>
      <w:r w:rsidRPr="006A7829">
        <w:rPr>
          <w:rFonts w:eastAsia="仿宋_GB2312" w:hint="eastAsia"/>
          <w:b/>
          <w:sz w:val="32"/>
          <w:szCs w:val="32"/>
        </w:rPr>
        <w:t>校园足球联赛竞赛规程（高中组）</w:t>
      </w:r>
    </w:p>
    <w:p w:rsidR="003431E8" w:rsidRPr="006A7829" w:rsidRDefault="003431E8" w:rsidP="002346A2">
      <w:pPr>
        <w:spacing w:line="560" w:lineRule="exact"/>
        <w:ind w:leftChars="782" w:left="1803" w:hangingChars="50" w:hanging="161"/>
        <w:rPr>
          <w:rFonts w:eastAsia="仿宋_GB2312"/>
          <w:b/>
          <w:sz w:val="32"/>
          <w:szCs w:val="32"/>
        </w:rPr>
      </w:pPr>
      <w:r w:rsidRPr="006A7829">
        <w:rPr>
          <w:rFonts w:eastAsia="仿宋_GB2312"/>
          <w:b/>
          <w:sz w:val="32"/>
          <w:szCs w:val="32"/>
        </w:rPr>
        <w:t>3</w:t>
      </w:r>
      <w:r>
        <w:rPr>
          <w:rFonts w:eastAsia="仿宋_GB2312" w:hint="eastAsia"/>
          <w:b/>
          <w:sz w:val="32"/>
          <w:szCs w:val="32"/>
        </w:rPr>
        <w:t>．第三</w:t>
      </w:r>
      <w:r w:rsidRPr="006A7829">
        <w:rPr>
          <w:rFonts w:eastAsia="仿宋_GB2312" w:hint="eastAsia"/>
          <w:b/>
          <w:sz w:val="32"/>
          <w:szCs w:val="32"/>
        </w:rPr>
        <w:t>届</w:t>
      </w:r>
      <w:r w:rsidRPr="006A7829">
        <w:rPr>
          <w:rFonts w:eastAsia="仿宋_GB2312"/>
          <w:b/>
          <w:sz w:val="32"/>
          <w:szCs w:val="32"/>
        </w:rPr>
        <w:t>“</w:t>
      </w:r>
      <w:r w:rsidRPr="006A7829">
        <w:rPr>
          <w:rFonts w:eastAsia="仿宋_GB2312" w:hint="eastAsia"/>
          <w:b/>
          <w:sz w:val="32"/>
          <w:szCs w:val="32"/>
        </w:rPr>
        <w:t>市长杯</w:t>
      </w:r>
      <w:r w:rsidRPr="006A7829">
        <w:rPr>
          <w:rFonts w:eastAsia="仿宋_GB2312"/>
          <w:b/>
          <w:sz w:val="32"/>
          <w:szCs w:val="32"/>
        </w:rPr>
        <w:t>”</w:t>
      </w:r>
      <w:r w:rsidRPr="006A7829">
        <w:rPr>
          <w:rFonts w:eastAsia="仿宋_GB2312" w:hint="eastAsia"/>
          <w:b/>
          <w:sz w:val="32"/>
          <w:szCs w:val="32"/>
        </w:rPr>
        <w:t>校园足球联赛报名表</w:t>
      </w:r>
    </w:p>
    <w:p w:rsidR="003431E8" w:rsidRPr="006A7829" w:rsidRDefault="003431E8" w:rsidP="002346A2">
      <w:pPr>
        <w:spacing w:line="560" w:lineRule="exact"/>
        <w:ind w:leftChars="101" w:left="212" w:firstLineChars="446" w:firstLine="1433"/>
        <w:rPr>
          <w:rFonts w:eastAsia="仿宋_GB2312"/>
          <w:b/>
          <w:sz w:val="32"/>
          <w:szCs w:val="32"/>
        </w:rPr>
      </w:pPr>
      <w:r w:rsidRPr="006A7829">
        <w:rPr>
          <w:rFonts w:eastAsia="仿宋_GB2312"/>
          <w:b/>
          <w:sz w:val="32"/>
          <w:szCs w:val="32"/>
        </w:rPr>
        <w:t>4</w:t>
      </w:r>
      <w:r>
        <w:rPr>
          <w:rFonts w:eastAsia="仿宋_GB2312" w:hint="eastAsia"/>
          <w:b/>
          <w:sz w:val="32"/>
          <w:szCs w:val="32"/>
        </w:rPr>
        <w:t>．</w:t>
      </w:r>
      <w:r>
        <w:rPr>
          <w:rFonts w:eastAsia="仿宋_GB2312" w:hint="eastAsia"/>
          <w:b/>
          <w:w w:val="90"/>
          <w:sz w:val="32"/>
          <w:szCs w:val="32"/>
        </w:rPr>
        <w:t>第三</w:t>
      </w:r>
      <w:r w:rsidRPr="006A7829">
        <w:rPr>
          <w:rFonts w:eastAsia="仿宋_GB2312" w:hint="eastAsia"/>
          <w:b/>
          <w:w w:val="90"/>
          <w:sz w:val="32"/>
          <w:szCs w:val="32"/>
        </w:rPr>
        <w:t>届</w:t>
      </w:r>
      <w:r w:rsidRPr="006A7829">
        <w:rPr>
          <w:rFonts w:eastAsia="仿宋_GB2312"/>
          <w:b/>
          <w:w w:val="90"/>
          <w:sz w:val="32"/>
          <w:szCs w:val="32"/>
        </w:rPr>
        <w:t>“</w:t>
      </w:r>
      <w:r w:rsidRPr="006A7829">
        <w:rPr>
          <w:rFonts w:eastAsia="仿宋_GB2312" w:hint="eastAsia"/>
          <w:b/>
          <w:w w:val="90"/>
          <w:sz w:val="32"/>
          <w:szCs w:val="32"/>
        </w:rPr>
        <w:t>市长杯</w:t>
      </w:r>
      <w:r w:rsidRPr="006A7829">
        <w:rPr>
          <w:rFonts w:eastAsia="仿宋_GB2312"/>
          <w:b/>
          <w:w w:val="90"/>
          <w:sz w:val="32"/>
          <w:szCs w:val="32"/>
        </w:rPr>
        <w:t>”</w:t>
      </w:r>
      <w:r w:rsidRPr="006A7829">
        <w:rPr>
          <w:rFonts w:eastAsia="仿宋_GB2312" w:hint="eastAsia"/>
          <w:b/>
          <w:w w:val="90"/>
          <w:sz w:val="32"/>
          <w:szCs w:val="32"/>
        </w:rPr>
        <w:t>校园足球联赛运动员参赛登记表</w:t>
      </w:r>
    </w:p>
    <w:p w:rsidR="003431E8" w:rsidRPr="006A7829" w:rsidRDefault="003431E8" w:rsidP="002346A2">
      <w:pPr>
        <w:spacing w:line="560" w:lineRule="exact"/>
        <w:ind w:leftChars="101" w:left="212" w:firstLineChars="446" w:firstLine="1433"/>
        <w:rPr>
          <w:rFonts w:eastAsia="仿宋_GB2312"/>
          <w:b/>
          <w:w w:val="90"/>
          <w:sz w:val="32"/>
          <w:szCs w:val="32"/>
        </w:rPr>
      </w:pPr>
      <w:r w:rsidRPr="006A7829">
        <w:rPr>
          <w:rFonts w:eastAsia="仿宋_GB2312"/>
          <w:b/>
          <w:sz w:val="32"/>
          <w:szCs w:val="32"/>
        </w:rPr>
        <w:t>5</w:t>
      </w:r>
      <w:r>
        <w:rPr>
          <w:rFonts w:eastAsia="仿宋_GB2312" w:hint="eastAsia"/>
          <w:b/>
          <w:sz w:val="32"/>
          <w:szCs w:val="32"/>
        </w:rPr>
        <w:t>．第三</w:t>
      </w:r>
      <w:r w:rsidRPr="006A7829">
        <w:rPr>
          <w:rFonts w:eastAsia="仿宋_GB2312" w:hint="eastAsia"/>
          <w:b/>
          <w:sz w:val="32"/>
          <w:szCs w:val="32"/>
        </w:rPr>
        <w:t>届</w:t>
      </w:r>
      <w:r w:rsidRPr="006A7829">
        <w:rPr>
          <w:rFonts w:eastAsia="仿宋_GB2312"/>
          <w:b/>
          <w:sz w:val="32"/>
          <w:szCs w:val="32"/>
        </w:rPr>
        <w:t>“</w:t>
      </w:r>
      <w:r w:rsidRPr="006A7829">
        <w:rPr>
          <w:rFonts w:eastAsia="仿宋_GB2312" w:hint="eastAsia"/>
          <w:b/>
          <w:sz w:val="32"/>
          <w:szCs w:val="32"/>
        </w:rPr>
        <w:t>市长杯</w:t>
      </w:r>
      <w:r w:rsidRPr="006A7829">
        <w:rPr>
          <w:rFonts w:eastAsia="仿宋_GB2312"/>
          <w:b/>
          <w:sz w:val="32"/>
          <w:szCs w:val="32"/>
        </w:rPr>
        <w:t>”</w:t>
      </w:r>
      <w:r w:rsidRPr="006A7829">
        <w:rPr>
          <w:rFonts w:eastAsia="仿宋_GB2312" w:hint="eastAsia"/>
          <w:b/>
          <w:sz w:val="32"/>
          <w:szCs w:val="32"/>
        </w:rPr>
        <w:t>希望之星评选表</w:t>
      </w:r>
    </w:p>
    <w:p w:rsidR="003431E8" w:rsidRPr="00640B74" w:rsidRDefault="003431E8" w:rsidP="00B713EB">
      <w:pPr>
        <w:spacing w:line="560" w:lineRule="exact"/>
        <w:ind w:leftChars="782" w:left="1803" w:hangingChars="50" w:hanging="161"/>
        <w:rPr>
          <w:rFonts w:eastAsia="仿宋_GB2312"/>
          <w:b/>
          <w:sz w:val="32"/>
          <w:szCs w:val="32"/>
        </w:rPr>
      </w:pPr>
      <w:r>
        <w:rPr>
          <w:rFonts w:eastAsia="仿宋_GB2312"/>
          <w:b/>
          <w:sz w:val="32"/>
          <w:szCs w:val="32"/>
        </w:rPr>
        <w:t>6</w:t>
      </w:r>
      <w:r>
        <w:rPr>
          <w:rFonts w:eastAsia="仿宋_GB2312" w:hint="eastAsia"/>
          <w:b/>
          <w:sz w:val="32"/>
          <w:szCs w:val="32"/>
        </w:rPr>
        <w:t>．</w:t>
      </w:r>
      <w:r w:rsidRPr="00B713EB">
        <w:rPr>
          <w:rFonts w:eastAsia="仿宋_GB2312" w:hint="eastAsia"/>
          <w:b/>
          <w:sz w:val="32"/>
          <w:szCs w:val="32"/>
        </w:rPr>
        <w:t>第三届“市长杯”校园足球联赛优秀裁判员评选表</w:t>
      </w:r>
    </w:p>
    <w:p w:rsidR="003431E8" w:rsidRPr="00640B74" w:rsidRDefault="003431E8" w:rsidP="002346A2">
      <w:pPr>
        <w:spacing w:line="560" w:lineRule="exact"/>
        <w:ind w:leftChars="1440" w:left="4454" w:right="640" w:hangingChars="445" w:hanging="1430"/>
        <w:rPr>
          <w:rFonts w:eastAsia="仿宋_GB2312"/>
          <w:b/>
          <w:sz w:val="32"/>
          <w:szCs w:val="32"/>
        </w:rPr>
      </w:pPr>
    </w:p>
    <w:p w:rsidR="003431E8" w:rsidRPr="00640B74" w:rsidRDefault="003431E8" w:rsidP="002346A2">
      <w:pPr>
        <w:spacing w:line="560" w:lineRule="exact"/>
        <w:ind w:leftChars="1440" w:left="4454" w:right="640" w:hangingChars="445" w:hanging="1430"/>
        <w:rPr>
          <w:rFonts w:eastAsia="仿宋_GB2312"/>
          <w:b/>
          <w:sz w:val="32"/>
          <w:szCs w:val="32"/>
        </w:rPr>
      </w:pPr>
    </w:p>
    <w:p w:rsidR="003431E8" w:rsidRPr="00640B74" w:rsidRDefault="003431E8" w:rsidP="002346A2">
      <w:pPr>
        <w:spacing w:line="560" w:lineRule="exact"/>
        <w:ind w:leftChars="924" w:left="3370" w:right="26" w:hangingChars="445" w:hanging="1430"/>
        <w:rPr>
          <w:rFonts w:eastAsia="仿宋_GB2312"/>
          <w:b/>
          <w:sz w:val="32"/>
          <w:szCs w:val="32"/>
        </w:rPr>
      </w:pPr>
      <w:r w:rsidRPr="00640B74">
        <w:rPr>
          <w:rFonts w:eastAsia="仿宋_GB2312" w:hint="eastAsia"/>
          <w:b/>
          <w:sz w:val="32"/>
          <w:szCs w:val="32"/>
        </w:rPr>
        <w:t>济宁市教育局</w:t>
      </w:r>
      <w:r w:rsidRPr="00640B74">
        <w:rPr>
          <w:rFonts w:eastAsia="仿宋_GB2312"/>
          <w:b/>
          <w:sz w:val="32"/>
          <w:szCs w:val="32"/>
        </w:rPr>
        <w:t xml:space="preserve">            </w:t>
      </w:r>
      <w:r w:rsidRPr="00640B74">
        <w:rPr>
          <w:rFonts w:eastAsia="仿宋_GB2312" w:hint="eastAsia"/>
          <w:b/>
          <w:sz w:val="32"/>
          <w:szCs w:val="32"/>
        </w:rPr>
        <w:t>济宁市体育局</w:t>
      </w:r>
    </w:p>
    <w:p w:rsidR="003431E8" w:rsidRPr="00640B74" w:rsidRDefault="003431E8" w:rsidP="002346A2">
      <w:pPr>
        <w:wordWrap w:val="0"/>
        <w:spacing w:line="560" w:lineRule="exact"/>
        <w:ind w:leftChars="1355" w:left="5238" w:right="160" w:hangingChars="745" w:hanging="2393"/>
        <w:jc w:val="right"/>
        <w:rPr>
          <w:rFonts w:eastAsia="仿宋_GB2312"/>
          <w:b/>
          <w:sz w:val="32"/>
          <w:szCs w:val="32"/>
        </w:rPr>
      </w:pPr>
      <w:smartTag w:uri="urn:schemas-microsoft-com:office:smarttags" w:element="chsdate">
        <w:smartTagPr>
          <w:attr w:name="IsROCDate" w:val="False"/>
          <w:attr w:name="IsLunarDate" w:val="False"/>
          <w:attr w:name="Day" w:val="31"/>
          <w:attr w:name="Month" w:val="8"/>
          <w:attr w:name="Year" w:val="2016"/>
        </w:smartTagPr>
        <w:r>
          <w:rPr>
            <w:rFonts w:eastAsia="仿宋_GB2312"/>
            <w:b/>
            <w:sz w:val="32"/>
            <w:szCs w:val="32"/>
          </w:rPr>
          <w:t>2016</w:t>
        </w:r>
        <w:r w:rsidRPr="00640B74">
          <w:rPr>
            <w:rFonts w:eastAsia="仿宋_GB2312" w:hint="eastAsia"/>
            <w:b/>
            <w:sz w:val="32"/>
            <w:szCs w:val="32"/>
          </w:rPr>
          <w:t>年</w:t>
        </w:r>
        <w:r>
          <w:rPr>
            <w:rFonts w:eastAsia="仿宋_GB2312"/>
            <w:b/>
            <w:sz w:val="32"/>
            <w:szCs w:val="32"/>
          </w:rPr>
          <w:t>8</w:t>
        </w:r>
        <w:r w:rsidRPr="00640B74">
          <w:rPr>
            <w:rFonts w:eastAsia="仿宋_GB2312" w:hint="eastAsia"/>
            <w:b/>
            <w:sz w:val="32"/>
            <w:szCs w:val="32"/>
          </w:rPr>
          <w:t>月</w:t>
        </w:r>
        <w:r>
          <w:rPr>
            <w:rFonts w:eastAsia="仿宋_GB2312"/>
            <w:b/>
            <w:sz w:val="32"/>
            <w:szCs w:val="32"/>
          </w:rPr>
          <w:t>31</w:t>
        </w:r>
        <w:r w:rsidRPr="00640B74">
          <w:rPr>
            <w:rFonts w:eastAsia="仿宋_GB2312" w:hint="eastAsia"/>
            <w:b/>
            <w:sz w:val="32"/>
            <w:szCs w:val="32"/>
          </w:rPr>
          <w:t>日</w:t>
        </w:r>
      </w:smartTag>
    </w:p>
    <w:p w:rsidR="003431E8" w:rsidRPr="00640B74" w:rsidRDefault="003431E8" w:rsidP="002346A2">
      <w:pPr>
        <w:spacing w:line="500" w:lineRule="exact"/>
        <w:ind w:leftChars="36" w:left="76"/>
        <w:jc w:val="left"/>
        <w:rPr>
          <w:rFonts w:eastAsia="仿宋_GB2312"/>
          <w:b/>
          <w:sz w:val="32"/>
          <w:szCs w:val="32"/>
        </w:rPr>
      </w:pPr>
    </w:p>
    <w:p w:rsidR="003431E8" w:rsidRPr="00E2725C" w:rsidRDefault="003431E8" w:rsidP="002346A2">
      <w:pPr>
        <w:spacing w:line="500" w:lineRule="exact"/>
        <w:ind w:leftChars="36" w:left="76"/>
        <w:jc w:val="left"/>
        <w:rPr>
          <w:rFonts w:ascii="黑体" w:eastAsia="黑体"/>
          <w:b/>
          <w:sz w:val="32"/>
          <w:szCs w:val="32"/>
        </w:rPr>
      </w:pPr>
      <w:r w:rsidRPr="00E2725C">
        <w:rPr>
          <w:rFonts w:ascii="黑体" w:eastAsia="黑体" w:hint="eastAsia"/>
          <w:b/>
          <w:sz w:val="32"/>
          <w:szCs w:val="32"/>
        </w:rPr>
        <w:t>附件</w:t>
      </w:r>
      <w:r w:rsidRPr="00E2725C">
        <w:rPr>
          <w:rFonts w:ascii="黑体" w:eastAsia="黑体"/>
          <w:b/>
          <w:sz w:val="32"/>
          <w:szCs w:val="32"/>
        </w:rPr>
        <w:t>1</w:t>
      </w:r>
    </w:p>
    <w:p w:rsidR="003431E8" w:rsidRPr="00E2725C" w:rsidRDefault="003431E8" w:rsidP="002346A2">
      <w:pPr>
        <w:spacing w:line="500" w:lineRule="exact"/>
        <w:ind w:leftChars="36" w:left="76"/>
        <w:jc w:val="left"/>
        <w:rPr>
          <w:rFonts w:eastAsia="仿宋_GB2312"/>
          <w:b/>
          <w:sz w:val="32"/>
          <w:szCs w:val="32"/>
        </w:rPr>
      </w:pPr>
    </w:p>
    <w:p w:rsidR="003431E8" w:rsidRDefault="003431E8" w:rsidP="002346A2">
      <w:pPr>
        <w:spacing w:line="500" w:lineRule="exact"/>
        <w:ind w:leftChars="36" w:left="76"/>
        <w:jc w:val="center"/>
        <w:rPr>
          <w:rFonts w:eastAsia="方正小标宋简体"/>
          <w:b/>
          <w:sz w:val="44"/>
          <w:szCs w:val="44"/>
        </w:rPr>
      </w:pPr>
      <w:r>
        <w:rPr>
          <w:rFonts w:eastAsia="方正小标宋简体"/>
          <w:b/>
          <w:sz w:val="44"/>
          <w:szCs w:val="44"/>
        </w:rPr>
        <w:t>2016--2017</w:t>
      </w:r>
      <w:r w:rsidRPr="00E2725C">
        <w:rPr>
          <w:rFonts w:eastAsia="方正小标宋简体" w:hint="eastAsia"/>
          <w:b/>
          <w:sz w:val="44"/>
          <w:szCs w:val="44"/>
        </w:rPr>
        <w:t>年度济宁市</w:t>
      </w:r>
      <w:r w:rsidRPr="00E2725C">
        <w:rPr>
          <w:rFonts w:eastAsia="方正小标宋简体"/>
          <w:b/>
          <w:sz w:val="44"/>
          <w:szCs w:val="44"/>
        </w:rPr>
        <w:t>“</w:t>
      </w:r>
      <w:r w:rsidRPr="00E2725C">
        <w:rPr>
          <w:rFonts w:eastAsia="方正小标宋简体" w:hint="eastAsia"/>
          <w:b/>
          <w:sz w:val="44"/>
          <w:szCs w:val="44"/>
        </w:rPr>
        <w:t>市长杯</w:t>
      </w:r>
      <w:r w:rsidRPr="00E2725C">
        <w:rPr>
          <w:rFonts w:eastAsia="方正小标宋简体"/>
          <w:b/>
          <w:sz w:val="44"/>
          <w:szCs w:val="44"/>
        </w:rPr>
        <w:t>”</w:t>
      </w:r>
      <w:r w:rsidRPr="00E2725C">
        <w:rPr>
          <w:rFonts w:eastAsia="方正小标宋简体" w:hint="eastAsia"/>
          <w:b/>
          <w:sz w:val="44"/>
          <w:szCs w:val="44"/>
        </w:rPr>
        <w:t>校园足球联赛竞赛规程</w:t>
      </w:r>
    </w:p>
    <w:p w:rsidR="003431E8" w:rsidRPr="00C214DF" w:rsidRDefault="003431E8" w:rsidP="002346A2">
      <w:pPr>
        <w:spacing w:line="500" w:lineRule="exact"/>
        <w:ind w:leftChars="36" w:left="76"/>
        <w:jc w:val="center"/>
        <w:rPr>
          <w:rFonts w:ascii="黑体" w:eastAsia="黑体"/>
          <w:b/>
          <w:sz w:val="44"/>
          <w:szCs w:val="44"/>
        </w:rPr>
      </w:pPr>
      <w:r w:rsidRPr="00C214DF">
        <w:rPr>
          <w:rFonts w:ascii="黑体" w:eastAsia="黑体"/>
          <w:b/>
          <w:sz w:val="44"/>
          <w:szCs w:val="44"/>
        </w:rPr>
        <w:t>(</w:t>
      </w:r>
      <w:r w:rsidRPr="00C214DF">
        <w:rPr>
          <w:rFonts w:ascii="黑体" w:eastAsia="黑体" w:hint="eastAsia"/>
          <w:b/>
          <w:sz w:val="30"/>
          <w:szCs w:val="30"/>
        </w:rPr>
        <w:t>小学</w:t>
      </w:r>
      <w:r w:rsidRPr="00C214DF">
        <w:rPr>
          <w:rFonts w:ascii="黑体" w:eastAsia="黑体" w:hAnsi="宋体" w:cs="宋体" w:hint="eastAsia"/>
          <w:b/>
          <w:sz w:val="30"/>
          <w:szCs w:val="30"/>
        </w:rPr>
        <w:t>、初中组</w:t>
      </w:r>
      <w:r w:rsidRPr="00C214DF">
        <w:rPr>
          <w:rFonts w:ascii="黑体" w:eastAsia="黑体"/>
          <w:b/>
          <w:sz w:val="44"/>
          <w:szCs w:val="44"/>
        </w:rPr>
        <w:t>)</w:t>
      </w:r>
    </w:p>
    <w:p w:rsidR="003431E8" w:rsidRPr="00E2725C" w:rsidRDefault="003431E8" w:rsidP="002346A2">
      <w:pPr>
        <w:spacing w:line="500" w:lineRule="exact"/>
        <w:ind w:firstLineChars="196" w:firstLine="630"/>
        <w:rPr>
          <w:rFonts w:eastAsia="仿宋_GB2312"/>
          <w:b/>
          <w:sz w:val="32"/>
          <w:szCs w:val="32"/>
        </w:rPr>
      </w:pPr>
    </w:p>
    <w:p w:rsidR="003431E8" w:rsidRPr="00640B74" w:rsidRDefault="003431E8" w:rsidP="002346A2">
      <w:pPr>
        <w:spacing w:line="500" w:lineRule="exact"/>
        <w:ind w:firstLineChars="196" w:firstLine="630"/>
        <w:rPr>
          <w:rFonts w:ascii="黑体" w:eastAsia="黑体"/>
          <w:b/>
          <w:sz w:val="32"/>
          <w:szCs w:val="32"/>
        </w:rPr>
      </w:pPr>
      <w:r w:rsidRPr="00640B74">
        <w:rPr>
          <w:rFonts w:ascii="黑体" w:eastAsia="黑体" w:hint="eastAsia"/>
          <w:b/>
          <w:sz w:val="32"/>
          <w:szCs w:val="32"/>
        </w:rPr>
        <w:t>一、主办单位</w:t>
      </w:r>
    </w:p>
    <w:p w:rsidR="003431E8" w:rsidRPr="00E2725C" w:rsidRDefault="003431E8" w:rsidP="002346A2">
      <w:pPr>
        <w:spacing w:line="500" w:lineRule="exact"/>
        <w:ind w:firstLineChars="196" w:firstLine="630"/>
        <w:rPr>
          <w:rFonts w:eastAsia="仿宋_GB2312"/>
          <w:b/>
          <w:sz w:val="32"/>
          <w:szCs w:val="32"/>
        </w:rPr>
      </w:pPr>
      <w:r w:rsidRPr="00E2725C">
        <w:rPr>
          <w:rFonts w:eastAsia="仿宋_GB2312" w:hint="eastAsia"/>
          <w:b/>
          <w:sz w:val="32"/>
          <w:szCs w:val="32"/>
        </w:rPr>
        <w:t>济宁市教育局、济宁市体育局</w:t>
      </w:r>
    </w:p>
    <w:p w:rsidR="003431E8" w:rsidRPr="00640B74" w:rsidRDefault="003431E8" w:rsidP="002346A2">
      <w:pPr>
        <w:spacing w:line="500" w:lineRule="exact"/>
        <w:ind w:firstLineChars="196" w:firstLine="630"/>
        <w:rPr>
          <w:rFonts w:ascii="黑体" w:eastAsia="黑体"/>
          <w:b/>
          <w:sz w:val="32"/>
          <w:szCs w:val="32"/>
        </w:rPr>
      </w:pPr>
      <w:r w:rsidRPr="00640B74">
        <w:rPr>
          <w:rFonts w:ascii="黑体" w:eastAsia="黑体" w:hint="eastAsia"/>
          <w:b/>
          <w:sz w:val="32"/>
          <w:szCs w:val="32"/>
        </w:rPr>
        <w:t>二、承办单位</w:t>
      </w:r>
    </w:p>
    <w:p w:rsidR="003431E8" w:rsidRPr="00E2725C" w:rsidRDefault="003431E8" w:rsidP="002346A2">
      <w:pPr>
        <w:spacing w:line="500" w:lineRule="exact"/>
        <w:ind w:firstLineChars="185" w:firstLine="594"/>
        <w:jc w:val="left"/>
        <w:rPr>
          <w:rFonts w:eastAsia="仿宋_GB2312"/>
          <w:b/>
          <w:sz w:val="32"/>
          <w:szCs w:val="32"/>
        </w:rPr>
      </w:pPr>
      <w:r w:rsidRPr="00E2725C">
        <w:rPr>
          <w:rFonts w:eastAsia="仿宋_GB2312" w:hint="eastAsia"/>
          <w:b/>
          <w:sz w:val="32"/>
          <w:szCs w:val="32"/>
        </w:rPr>
        <w:t>济宁市青少年校园足球协会</w:t>
      </w:r>
    </w:p>
    <w:p w:rsidR="003431E8" w:rsidRPr="00640B74" w:rsidRDefault="003431E8" w:rsidP="002346A2">
      <w:pPr>
        <w:spacing w:line="500" w:lineRule="exact"/>
        <w:ind w:firstLineChars="196" w:firstLine="630"/>
        <w:rPr>
          <w:rFonts w:ascii="黑体" w:eastAsia="黑体"/>
          <w:b/>
          <w:sz w:val="32"/>
          <w:szCs w:val="32"/>
        </w:rPr>
      </w:pPr>
      <w:r w:rsidRPr="00640B74">
        <w:rPr>
          <w:rFonts w:ascii="黑体" w:eastAsia="黑体" w:hint="eastAsia"/>
          <w:b/>
          <w:sz w:val="32"/>
          <w:szCs w:val="32"/>
        </w:rPr>
        <w:t>三、协办单位</w:t>
      </w:r>
    </w:p>
    <w:p w:rsidR="003431E8" w:rsidRPr="00E2725C" w:rsidRDefault="003431E8" w:rsidP="002346A2">
      <w:pPr>
        <w:spacing w:line="500" w:lineRule="exact"/>
        <w:ind w:firstLineChars="196" w:firstLine="630"/>
        <w:rPr>
          <w:rFonts w:eastAsia="仿宋_GB2312"/>
          <w:b/>
          <w:sz w:val="32"/>
          <w:szCs w:val="32"/>
        </w:rPr>
      </w:pPr>
      <w:r w:rsidRPr="00E2725C">
        <w:rPr>
          <w:rFonts w:eastAsia="仿宋_GB2312" w:hint="eastAsia"/>
          <w:b/>
          <w:sz w:val="32"/>
          <w:szCs w:val="32"/>
        </w:rPr>
        <w:t>各县市区市教育局</w:t>
      </w:r>
      <w:r>
        <w:rPr>
          <w:rFonts w:eastAsia="仿宋_GB2312" w:hint="eastAsia"/>
          <w:b/>
          <w:sz w:val="32"/>
          <w:szCs w:val="32"/>
        </w:rPr>
        <w:t>、体育局</w:t>
      </w:r>
      <w:r w:rsidRPr="00E2725C">
        <w:rPr>
          <w:rFonts w:eastAsia="仿宋_GB2312" w:hint="eastAsia"/>
          <w:b/>
          <w:sz w:val="32"/>
          <w:szCs w:val="32"/>
        </w:rPr>
        <w:t>，高新区、太白湖新区、经济技术开发区社会事业发展局</w:t>
      </w:r>
      <w:r>
        <w:rPr>
          <w:rFonts w:eastAsia="仿宋_GB2312" w:hint="eastAsia"/>
          <w:b/>
          <w:sz w:val="32"/>
          <w:szCs w:val="32"/>
        </w:rPr>
        <w:t>。</w:t>
      </w:r>
    </w:p>
    <w:p w:rsidR="003431E8" w:rsidRPr="00640B74" w:rsidRDefault="003431E8" w:rsidP="002346A2">
      <w:pPr>
        <w:spacing w:line="500" w:lineRule="exact"/>
        <w:ind w:firstLineChars="196" w:firstLine="630"/>
        <w:rPr>
          <w:rFonts w:ascii="黑体" w:eastAsia="黑体"/>
          <w:b/>
          <w:sz w:val="32"/>
          <w:szCs w:val="32"/>
        </w:rPr>
      </w:pPr>
      <w:r w:rsidRPr="00640B74">
        <w:rPr>
          <w:rFonts w:ascii="黑体" w:eastAsia="黑体" w:hint="eastAsia"/>
          <w:b/>
          <w:sz w:val="32"/>
          <w:szCs w:val="32"/>
        </w:rPr>
        <w:t>四、比赛时间</w:t>
      </w:r>
    </w:p>
    <w:p w:rsidR="003431E8" w:rsidRDefault="003431E8" w:rsidP="002346A2">
      <w:pPr>
        <w:spacing w:line="500" w:lineRule="exact"/>
        <w:ind w:leftChars="83" w:left="174" w:firstLineChars="147" w:firstLine="472"/>
        <w:rPr>
          <w:rFonts w:eastAsia="仿宋_GB2312"/>
          <w:b/>
          <w:sz w:val="32"/>
          <w:szCs w:val="32"/>
        </w:rPr>
      </w:pPr>
      <w:r w:rsidRPr="00E2725C">
        <w:rPr>
          <w:rFonts w:eastAsia="仿宋_GB2312" w:hint="eastAsia"/>
          <w:b/>
          <w:sz w:val="32"/>
          <w:szCs w:val="32"/>
        </w:rPr>
        <w:t>自</w:t>
      </w:r>
      <w:r>
        <w:rPr>
          <w:rFonts w:eastAsia="仿宋_GB2312"/>
          <w:b/>
          <w:sz w:val="32"/>
          <w:szCs w:val="32"/>
        </w:rPr>
        <w:t>2017</w:t>
      </w:r>
      <w:r w:rsidRPr="00E2725C">
        <w:rPr>
          <w:rFonts w:eastAsia="仿宋_GB2312" w:hint="eastAsia"/>
          <w:b/>
          <w:sz w:val="32"/>
          <w:szCs w:val="32"/>
        </w:rPr>
        <w:t>年</w:t>
      </w:r>
      <w:r>
        <w:rPr>
          <w:rFonts w:eastAsia="仿宋_GB2312"/>
          <w:b/>
          <w:sz w:val="32"/>
          <w:szCs w:val="32"/>
        </w:rPr>
        <w:t>3</w:t>
      </w:r>
      <w:r w:rsidRPr="00E2725C">
        <w:rPr>
          <w:rFonts w:eastAsia="仿宋_GB2312" w:hint="eastAsia"/>
          <w:b/>
          <w:sz w:val="32"/>
          <w:szCs w:val="32"/>
        </w:rPr>
        <w:t>月</w:t>
      </w:r>
      <w:r>
        <w:rPr>
          <w:rFonts w:eastAsia="仿宋_GB2312" w:hint="eastAsia"/>
          <w:b/>
          <w:sz w:val="32"/>
          <w:szCs w:val="32"/>
        </w:rPr>
        <w:t>中旬</w:t>
      </w:r>
      <w:r w:rsidRPr="00E2725C">
        <w:rPr>
          <w:rFonts w:eastAsia="仿宋_GB2312" w:hint="eastAsia"/>
          <w:b/>
          <w:sz w:val="32"/>
          <w:szCs w:val="32"/>
        </w:rPr>
        <w:t>起</w:t>
      </w:r>
      <w:r>
        <w:rPr>
          <w:rFonts w:eastAsia="仿宋_GB2312" w:hint="eastAsia"/>
          <w:b/>
          <w:sz w:val="32"/>
          <w:szCs w:val="32"/>
        </w:rPr>
        <w:t>，每周六、周日比赛。</w:t>
      </w:r>
    </w:p>
    <w:p w:rsidR="003431E8" w:rsidRPr="00640B74" w:rsidRDefault="003431E8" w:rsidP="002346A2">
      <w:pPr>
        <w:spacing w:line="500" w:lineRule="exact"/>
        <w:ind w:firstLineChars="196" w:firstLine="630"/>
        <w:rPr>
          <w:rFonts w:ascii="黑体" w:eastAsia="黑体"/>
          <w:b/>
          <w:sz w:val="32"/>
          <w:szCs w:val="32"/>
        </w:rPr>
      </w:pPr>
      <w:r w:rsidRPr="00640B74">
        <w:rPr>
          <w:rFonts w:ascii="黑体" w:eastAsia="黑体" w:hint="eastAsia"/>
          <w:b/>
          <w:sz w:val="32"/>
          <w:szCs w:val="32"/>
        </w:rPr>
        <w:t>五、比赛地点</w:t>
      </w:r>
    </w:p>
    <w:p w:rsidR="003431E8" w:rsidRPr="00E2725C" w:rsidRDefault="003431E8" w:rsidP="002346A2">
      <w:pPr>
        <w:spacing w:line="500" w:lineRule="exact"/>
        <w:ind w:leftChars="83" w:left="174" w:firstLineChars="147" w:firstLine="472"/>
        <w:rPr>
          <w:rFonts w:eastAsia="仿宋_GB2312"/>
          <w:b/>
          <w:sz w:val="32"/>
          <w:szCs w:val="32"/>
        </w:rPr>
      </w:pPr>
      <w:r>
        <w:rPr>
          <w:rFonts w:eastAsia="仿宋_GB2312" w:hint="eastAsia"/>
          <w:b/>
          <w:sz w:val="32"/>
          <w:szCs w:val="32"/>
        </w:rPr>
        <w:t>依据比赛分组，指定具体比赛场地。</w:t>
      </w:r>
    </w:p>
    <w:p w:rsidR="003431E8" w:rsidRPr="00640B74" w:rsidRDefault="003431E8" w:rsidP="002346A2">
      <w:pPr>
        <w:spacing w:line="500" w:lineRule="exact"/>
        <w:ind w:firstLineChars="196" w:firstLine="630"/>
        <w:rPr>
          <w:rFonts w:ascii="黑体" w:eastAsia="黑体"/>
          <w:b/>
          <w:sz w:val="32"/>
          <w:szCs w:val="32"/>
        </w:rPr>
      </w:pPr>
      <w:r w:rsidRPr="00640B74">
        <w:rPr>
          <w:rFonts w:ascii="黑体" w:eastAsia="黑体" w:hint="eastAsia"/>
          <w:b/>
          <w:sz w:val="32"/>
          <w:szCs w:val="32"/>
        </w:rPr>
        <w:t>六、参赛单位</w:t>
      </w:r>
    </w:p>
    <w:p w:rsidR="003431E8" w:rsidRDefault="003431E8" w:rsidP="002346A2">
      <w:pPr>
        <w:spacing w:line="500" w:lineRule="exact"/>
        <w:ind w:firstLineChars="185" w:firstLine="594"/>
        <w:rPr>
          <w:rFonts w:eastAsia="仿宋_GB2312"/>
          <w:b/>
          <w:sz w:val="32"/>
          <w:szCs w:val="32"/>
        </w:rPr>
      </w:pPr>
      <w:r>
        <w:rPr>
          <w:rFonts w:eastAsia="仿宋_GB2312" w:hint="eastAsia"/>
          <w:b/>
          <w:sz w:val="32"/>
          <w:szCs w:val="32"/>
        </w:rPr>
        <w:t>《通知》中规定的学校按要求参加比赛。</w:t>
      </w:r>
    </w:p>
    <w:p w:rsidR="003431E8" w:rsidRPr="00640B74" w:rsidRDefault="003431E8" w:rsidP="002346A2">
      <w:pPr>
        <w:spacing w:line="500" w:lineRule="exact"/>
        <w:ind w:firstLineChars="196" w:firstLine="630"/>
        <w:rPr>
          <w:rFonts w:ascii="黑体" w:eastAsia="黑体"/>
          <w:b/>
          <w:sz w:val="32"/>
          <w:szCs w:val="32"/>
        </w:rPr>
      </w:pPr>
      <w:r w:rsidRPr="00640B74">
        <w:rPr>
          <w:rFonts w:ascii="黑体" w:eastAsia="黑体" w:hint="eastAsia"/>
          <w:b/>
          <w:sz w:val="32"/>
          <w:szCs w:val="32"/>
        </w:rPr>
        <w:t>七、比赛分组</w:t>
      </w:r>
    </w:p>
    <w:p w:rsidR="003431E8" w:rsidRPr="00E2725C" w:rsidRDefault="003431E8" w:rsidP="002346A2">
      <w:pPr>
        <w:spacing w:line="500" w:lineRule="exact"/>
        <w:ind w:firstLineChars="185" w:firstLine="594"/>
        <w:rPr>
          <w:rFonts w:eastAsia="仿宋_GB2312"/>
          <w:b/>
          <w:sz w:val="32"/>
          <w:szCs w:val="32"/>
        </w:rPr>
      </w:pPr>
      <w:r w:rsidRPr="00E2725C">
        <w:rPr>
          <w:rFonts w:eastAsia="仿宋_GB2312" w:hint="eastAsia"/>
          <w:b/>
          <w:sz w:val="32"/>
          <w:szCs w:val="32"/>
        </w:rPr>
        <w:t>比赛分为</w:t>
      </w:r>
      <w:r>
        <w:rPr>
          <w:rFonts w:eastAsia="仿宋_GB2312" w:hint="eastAsia"/>
          <w:b/>
          <w:sz w:val="32"/>
          <w:szCs w:val="32"/>
        </w:rPr>
        <w:t>小学男女组、初中</w:t>
      </w:r>
      <w:r w:rsidRPr="00E2725C">
        <w:rPr>
          <w:rFonts w:eastAsia="仿宋_GB2312" w:hint="eastAsia"/>
          <w:b/>
          <w:sz w:val="32"/>
          <w:szCs w:val="32"/>
        </w:rPr>
        <w:t>男女</w:t>
      </w:r>
      <w:r>
        <w:rPr>
          <w:rFonts w:eastAsia="仿宋_GB2312" w:hint="eastAsia"/>
          <w:b/>
          <w:sz w:val="32"/>
          <w:szCs w:val="32"/>
        </w:rPr>
        <w:t>组共四</w:t>
      </w:r>
      <w:r w:rsidRPr="00E2725C">
        <w:rPr>
          <w:rFonts w:eastAsia="仿宋_GB2312" w:hint="eastAsia"/>
          <w:b/>
          <w:sz w:val="32"/>
          <w:szCs w:val="32"/>
        </w:rPr>
        <w:t>个组别</w:t>
      </w:r>
      <w:r>
        <w:rPr>
          <w:rFonts w:eastAsia="仿宋_GB2312" w:hint="eastAsia"/>
          <w:b/>
          <w:sz w:val="32"/>
          <w:szCs w:val="32"/>
        </w:rPr>
        <w:t>。</w:t>
      </w:r>
    </w:p>
    <w:p w:rsidR="003431E8" w:rsidRPr="00640B74" w:rsidRDefault="003431E8" w:rsidP="002346A2">
      <w:pPr>
        <w:spacing w:line="500" w:lineRule="exact"/>
        <w:ind w:firstLineChars="196" w:firstLine="630"/>
        <w:rPr>
          <w:rFonts w:ascii="黑体" w:eastAsia="黑体"/>
          <w:b/>
          <w:sz w:val="32"/>
          <w:szCs w:val="32"/>
        </w:rPr>
      </w:pPr>
      <w:r w:rsidRPr="00640B74">
        <w:rPr>
          <w:rFonts w:ascii="黑体" w:eastAsia="黑体" w:hint="eastAsia"/>
          <w:b/>
          <w:sz w:val="32"/>
          <w:szCs w:val="32"/>
        </w:rPr>
        <w:t>八、参赛、报名及资审办法</w:t>
      </w:r>
    </w:p>
    <w:p w:rsidR="003431E8" w:rsidRDefault="003431E8" w:rsidP="002346A2">
      <w:pPr>
        <w:spacing w:line="500" w:lineRule="exact"/>
        <w:ind w:firstLineChars="185" w:firstLine="594"/>
        <w:rPr>
          <w:rFonts w:eastAsia="仿宋_GB2312"/>
          <w:b/>
          <w:sz w:val="32"/>
          <w:szCs w:val="32"/>
        </w:rPr>
      </w:pPr>
      <w:r w:rsidRPr="00E2725C">
        <w:rPr>
          <w:rFonts w:eastAsia="仿宋_GB2312"/>
          <w:b/>
          <w:sz w:val="32"/>
          <w:szCs w:val="32"/>
        </w:rPr>
        <w:t>1</w:t>
      </w:r>
      <w:r>
        <w:rPr>
          <w:rFonts w:eastAsia="仿宋_GB2312" w:hint="eastAsia"/>
          <w:b/>
          <w:sz w:val="32"/>
          <w:szCs w:val="32"/>
        </w:rPr>
        <w:t>．</w:t>
      </w:r>
      <w:r>
        <w:rPr>
          <w:rFonts w:eastAsia="仿宋_GB2312"/>
          <w:b/>
          <w:sz w:val="32"/>
          <w:szCs w:val="32"/>
        </w:rPr>
        <w:t>2016-2017</w:t>
      </w:r>
      <w:r w:rsidRPr="00E2725C">
        <w:rPr>
          <w:rFonts w:eastAsia="仿宋_GB2312" w:hint="eastAsia"/>
          <w:b/>
          <w:sz w:val="32"/>
          <w:szCs w:val="32"/>
        </w:rPr>
        <w:t>学年度各县市区</w:t>
      </w:r>
      <w:r w:rsidRPr="00E2725C">
        <w:rPr>
          <w:rFonts w:eastAsia="仿宋_GB2312"/>
          <w:b/>
          <w:sz w:val="32"/>
          <w:szCs w:val="32"/>
        </w:rPr>
        <w:t>“</w:t>
      </w:r>
      <w:r w:rsidRPr="00E2725C">
        <w:rPr>
          <w:rFonts w:eastAsia="仿宋_GB2312" w:hint="eastAsia"/>
          <w:b/>
          <w:sz w:val="32"/>
          <w:szCs w:val="32"/>
        </w:rPr>
        <w:t>县（市区）长杯</w:t>
      </w:r>
      <w:r w:rsidRPr="00E2725C">
        <w:rPr>
          <w:rFonts w:eastAsia="仿宋_GB2312"/>
          <w:b/>
          <w:sz w:val="32"/>
          <w:szCs w:val="32"/>
        </w:rPr>
        <w:t>”</w:t>
      </w:r>
      <w:r>
        <w:rPr>
          <w:rFonts w:eastAsia="仿宋_GB2312" w:hint="eastAsia"/>
          <w:b/>
          <w:sz w:val="32"/>
          <w:szCs w:val="32"/>
        </w:rPr>
        <w:t>联赛</w:t>
      </w:r>
      <w:r w:rsidRPr="00E2725C">
        <w:rPr>
          <w:rFonts w:eastAsia="仿宋_GB2312" w:hint="eastAsia"/>
          <w:b/>
          <w:sz w:val="32"/>
          <w:szCs w:val="32"/>
        </w:rPr>
        <w:t>冠</w:t>
      </w:r>
      <w:r>
        <w:rPr>
          <w:rFonts w:eastAsia="仿宋_GB2312" w:hint="eastAsia"/>
          <w:b/>
          <w:sz w:val="32"/>
          <w:szCs w:val="32"/>
        </w:rPr>
        <w:t>、</w:t>
      </w:r>
      <w:r w:rsidRPr="00E2725C">
        <w:rPr>
          <w:rFonts w:eastAsia="仿宋_GB2312" w:hint="eastAsia"/>
          <w:b/>
          <w:sz w:val="32"/>
          <w:szCs w:val="32"/>
        </w:rPr>
        <w:t>亚军</w:t>
      </w:r>
      <w:r>
        <w:rPr>
          <w:rFonts w:eastAsia="仿宋_GB2312" w:hint="eastAsia"/>
          <w:b/>
          <w:sz w:val="32"/>
          <w:szCs w:val="32"/>
        </w:rPr>
        <w:t>队伍、国家级校园足球特色学校（小学、初中）、市直义务教育段学校。</w:t>
      </w:r>
      <w:r w:rsidRPr="00E2725C">
        <w:rPr>
          <w:rFonts w:eastAsia="仿宋_GB2312" w:hint="eastAsia"/>
          <w:b/>
          <w:sz w:val="32"/>
          <w:szCs w:val="32"/>
        </w:rPr>
        <w:t>每队外国籍队员不得超过一人</w:t>
      </w:r>
      <w:r>
        <w:rPr>
          <w:rFonts w:eastAsia="仿宋_GB2312" w:hint="eastAsia"/>
          <w:b/>
          <w:sz w:val="32"/>
          <w:szCs w:val="32"/>
        </w:rPr>
        <w:t>。</w:t>
      </w:r>
      <w:r w:rsidRPr="00E2725C">
        <w:rPr>
          <w:rFonts w:eastAsia="仿宋_GB2312" w:hint="eastAsia"/>
          <w:b/>
          <w:sz w:val="32"/>
          <w:szCs w:val="32"/>
        </w:rPr>
        <w:t>不得跨校组队</w:t>
      </w:r>
      <w:r>
        <w:rPr>
          <w:rFonts w:eastAsia="仿宋_GB2312" w:hint="eastAsia"/>
          <w:b/>
          <w:sz w:val="32"/>
          <w:szCs w:val="32"/>
        </w:rPr>
        <w:t>。</w:t>
      </w:r>
    </w:p>
    <w:p w:rsidR="003431E8" w:rsidRPr="00E2725C" w:rsidRDefault="003431E8" w:rsidP="002346A2">
      <w:pPr>
        <w:spacing w:line="500" w:lineRule="exact"/>
        <w:ind w:firstLineChars="185" w:firstLine="594"/>
        <w:rPr>
          <w:rFonts w:eastAsia="仿宋_GB2312"/>
          <w:b/>
          <w:sz w:val="32"/>
          <w:szCs w:val="32"/>
        </w:rPr>
      </w:pPr>
      <w:r>
        <w:rPr>
          <w:rFonts w:eastAsia="仿宋_GB2312"/>
          <w:b/>
          <w:sz w:val="32"/>
          <w:szCs w:val="32"/>
        </w:rPr>
        <w:t>2</w:t>
      </w:r>
      <w:r>
        <w:rPr>
          <w:rFonts w:eastAsia="仿宋_GB2312" w:hint="eastAsia"/>
          <w:b/>
          <w:sz w:val="32"/>
          <w:szCs w:val="32"/>
        </w:rPr>
        <w:t>．小学组</w:t>
      </w:r>
      <w:r w:rsidRPr="00E2725C">
        <w:rPr>
          <w:rFonts w:eastAsia="仿宋_GB2312" w:hint="eastAsia"/>
          <w:b/>
          <w:sz w:val="32"/>
          <w:szCs w:val="32"/>
        </w:rPr>
        <w:t>运动员为</w:t>
      </w:r>
      <w:smartTag w:uri="urn:schemas-microsoft-com:office:smarttags" w:element="chsdate">
        <w:smartTagPr>
          <w:attr w:name="IsROCDate" w:val="False"/>
          <w:attr w:name="IsLunarDate" w:val="False"/>
          <w:attr w:name="Day" w:val="31"/>
          <w:attr w:name="Month" w:val="8"/>
          <w:attr w:name="Year" w:val="2016"/>
        </w:smartTagPr>
        <w:r w:rsidRPr="00E2725C">
          <w:rPr>
            <w:rFonts w:eastAsia="仿宋_GB2312"/>
            <w:b/>
            <w:sz w:val="32"/>
            <w:szCs w:val="32"/>
          </w:rPr>
          <w:t>200</w:t>
        </w:r>
        <w:r>
          <w:rPr>
            <w:rFonts w:eastAsia="仿宋_GB2312"/>
            <w:b/>
            <w:sz w:val="32"/>
            <w:szCs w:val="32"/>
          </w:rPr>
          <w:t>4</w:t>
        </w:r>
        <w:r w:rsidRPr="00E2725C">
          <w:rPr>
            <w:rFonts w:eastAsia="仿宋_GB2312" w:hint="eastAsia"/>
            <w:b/>
            <w:sz w:val="32"/>
            <w:szCs w:val="32"/>
          </w:rPr>
          <w:t>年</w:t>
        </w:r>
        <w:r w:rsidRPr="00E2725C">
          <w:rPr>
            <w:rFonts w:eastAsia="仿宋_GB2312"/>
            <w:b/>
            <w:sz w:val="32"/>
            <w:szCs w:val="32"/>
          </w:rPr>
          <w:t>9</w:t>
        </w:r>
        <w:r w:rsidRPr="00E2725C">
          <w:rPr>
            <w:rFonts w:eastAsia="仿宋_GB2312" w:hint="eastAsia"/>
            <w:b/>
            <w:sz w:val="32"/>
            <w:szCs w:val="32"/>
          </w:rPr>
          <w:t>月</w:t>
        </w:r>
        <w:r w:rsidRPr="00E2725C">
          <w:rPr>
            <w:rFonts w:eastAsia="仿宋_GB2312"/>
            <w:b/>
            <w:sz w:val="32"/>
            <w:szCs w:val="32"/>
          </w:rPr>
          <w:t>1</w:t>
        </w:r>
        <w:r w:rsidRPr="00E2725C">
          <w:rPr>
            <w:rFonts w:eastAsia="仿宋_GB2312" w:hint="eastAsia"/>
            <w:b/>
            <w:sz w:val="32"/>
            <w:szCs w:val="32"/>
          </w:rPr>
          <w:t>日</w:t>
        </w:r>
      </w:smartTag>
      <w:r>
        <w:rPr>
          <w:rFonts w:eastAsia="仿宋_GB2312" w:hint="eastAsia"/>
          <w:b/>
          <w:sz w:val="32"/>
          <w:szCs w:val="32"/>
        </w:rPr>
        <w:t>至</w:t>
      </w:r>
      <w:smartTag w:uri="urn:schemas-microsoft-com:office:smarttags" w:element="chsdate">
        <w:smartTagPr>
          <w:attr w:name="IsROCDate" w:val="False"/>
          <w:attr w:name="IsLunarDate" w:val="False"/>
          <w:attr w:name="Day" w:val="31"/>
          <w:attr w:name="Month" w:val="8"/>
          <w:attr w:name="Year" w:val="2016"/>
        </w:smartTagPr>
        <w:r>
          <w:rPr>
            <w:rFonts w:eastAsia="仿宋_GB2312"/>
            <w:b/>
            <w:sz w:val="32"/>
            <w:szCs w:val="32"/>
          </w:rPr>
          <w:t>2007</w:t>
        </w:r>
        <w:r>
          <w:rPr>
            <w:rFonts w:eastAsia="仿宋_GB2312" w:hint="eastAsia"/>
            <w:b/>
            <w:sz w:val="32"/>
            <w:szCs w:val="32"/>
          </w:rPr>
          <w:t>年</w:t>
        </w:r>
        <w:r>
          <w:rPr>
            <w:rFonts w:eastAsia="仿宋_GB2312"/>
            <w:b/>
            <w:sz w:val="32"/>
            <w:szCs w:val="32"/>
          </w:rPr>
          <w:t>8</w:t>
        </w:r>
        <w:r w:rsidRPr="00E2725C">
          <w:rPr>
            <w:rFonts w:eastAsia="仿宋_GB2312" w:hint="eastAsia"/>
            <w:b/>
            <w:sz w:val="32"/>
            <w:szCs w:val="32"/>
          </w:rPr>
          <w:t>月</w:t>
        </w:r>
        <w:r>
          <w:rPr>
            <w:rFonts w:eastAsia="仿宋_GB2312"/>
            <w:b/>
            <w:sz w:val="32"/>
            <w:szCs w:val="32"/>
          </w:rPr>
          <w:t>3</w:t>
        </w:r>
        <w:r w:rsidRPr="00E2725C">
          <w:rPr>
            <w:rFonts w:eastAsia="仿宋_GB2312"/>
            <w:b/>
            <w:sz w:val="32"/>
            <w:szCs w:val="32"/>
          </w:rPr>
          <w:t>1</w:t>
        </w:r>
        <w:r w:rsidRPr="00E2725C">
          <w:rPr>
            <w:rFonts w:eastAsia="仿宋_GB2312" w:hint="eastAsia"/>
            <w:b/>
            <w:sz w:val="32"/>
            <w:szCs w:val="32"/>
          </w:rPr>
          <w:t>日</w:t>
        </w:r>
      </w:smartTag>
      <w:r w:rsidRPr="00E2725C">
        <w:rPr>
          <w:rFonts w:eastAsia="仿宋_GB2312" w:hint="eastAsia"/>
          <w:b/>
          <w:sz w:val="32"/>
          <w:szCs w:val="32"/>
        </w:rPr>
        <w:t>出生的</w:t>
      </w:r>
      <w:r>
        <w:rPr>
          <w:rFonts w:eastAsia="仿宋_GB2312" w:hint="eastAsia"/>
          <w:b/>
          <w:sz w:val="32"/>
          <w:szCs w:val="32"/>
        </w:rPr>
        <w:t>小学生；初中组</w:t>
      </w:r>
      <w:r w:rsidRPr="00E2725C">
        <w:rPr>
          <w:rFonts w:eastAsia="仿宋_GB2312" w:hint="eastAsia"/>
          <w:b/>
          <w:sz w:val="32"/>
          <w:szCs w:val="32"/>
        </w:rPr>
        <w:t>运动员为</w:t>
      </w:r>
      <w:smartTag w:uri="urn:schemas-microsoft-com:office:smarttags" w:element="chsdate">
        <w:smartTagPr>
          <w:attr w:name="IsROCDate" w:val="False"/>
          <w:attr w:name="IsLunarDate" w:val="False"/>
          <w:attr w:name="Day" w:val="31"/>
          <w:attr w:name="Month" w:val="8"/>
          <w:attr w:name="Year" w:val="2016"/>
        </w:smartTagPr>
        <w:r>
          <w:rPr>
            <w:rFonts w:eastAsia="仿宋_GB2312"/>
            <w:b/>
            <w:sz w:val="32"/>
            <w:szCs w:val="32"/>
          </w:rPr>
          <w:t>2001</w:t>
        </w:r>
        <w:r w:rsidRPr="00E2725C">
          <w:rPr>
            <w:rFonts w:eastAsia="仿宋_GB2312" w:hint="eastAsia"/>
            <w:b/>
            <w:sz w:val="32"/>
            <w:szCs w:val="32"/>
          </w:rPr>
          <w:t>年</w:t>
        </w:r>
        <w:r w:rsidRPr="00E2725C">
          <w:rPr>
            <w:rFonts w:eastAsia="仿宋_GB2312"/>
            <w:b/>
            <w:sz w:val="32"/>
            <w:szCs w:val="32"/>
          </w:rPr>
          <w:t>9</w:t>
        </w:r>
        <w:r w:rsidRPr="00E2725C">
          <w:rPr>
            <w:rFonts w:eastAsia="仿宋_GB2312" w:hint="eastAsia"/>
            <w:b/>
            <w:sz w:val="32"/>
            <w:szCs w:val="32"/>
          </w:rPr>
          <w:t>月</w:t>
        </w:r>
        <w:r w:rsidRPr="00E2725C">
          <w:rPr>
            <w:rFonts w:eastAsia="仿宋_GB2312"/>
            <w:b/>
            <w:sz w:val="32"/>
            <w:szCs w:val="32"/>
          </w:rPr>
          <w:t>1</w:t>
        </w:r>
        <w:r w:rsidRPr="00E2725C">
          <w:rPr>
            <w:rFonts w:eastAsia="仿宋_GB2312" w:hint="eastAsia"/>
            <w:b/>
            <w:sz w:val="32"/>
            <w:szCs w:val="32"/>
          </w:rPr>
          <w:t>日</w:t>
        </w:r>
      </w:smartTag>
      <w:r>
        <w:rPr>
          <w:rFonts w:eastAsia="仿宋_GB2312" w:hint="eastAsia"/>
          <w:b/>
          <w:sz w:val="32"/>
          <w:szCs w:val="32"/>
        </w:rPr>
        <w:t>以后出生的初中</w:t>
      </w:r>
      <w:r w:rsidRPr="00E2725C">
        <w:rPr>
          <w:rFonts w:eastAsia="仿宋_GB2312" w:hint="eastAsia"/>
          <w:b/>
          <w:sz w:val="32"/>
          <w:szCs w:val="32"/>
        </w:rPr>
        <w:t>生</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3</w:t>
      </w:r>
      <w:r>
        <w:rPr>
          <w:rFonts w:eastAsia="仿宋_GB2312" w:hint="eastAsia"/>
          <w:b/>
          <w:sz w:val="32"/>
          <w:szCs w:val="32"/>
        </w:rPr>
        <w:t>．每个队伍报</w:t>
      </w:r>
      <w:r w:rsidRPr="00E2725C">
        <w:rPr>
          <w:rFonts w:eastAsia="仿宋_GB2312" w:hint="eastAsia"/>
          <w:b/>
          <w:sz w:val="32"/>
          <w:szCs w:val="32"/>
        </w:rPr>
        <w:t>领队</w:t>
      </w:r>
      <w:r w:rsidRPr="00E2725C">
        <w:rPr>
          <w:rFonts w:eastAsia="仿宋_GB2312"/>
          <w:b/>
          <w:sz w:val="32"/>
          <w:szCs w:val="32"/>
        </w:rPr>
        <w:t>1</w:t>
      </w:r>
      <w:r w:rsidRPr="00E2725C">
        <w:rPr>
          <w:rFonts w:eastAsia="仿宋_GB2312" w:hint="eastAsia"/>
          <w:b/>
          <w:sz w:val="32"/>
          <w:szCs w:val="32"/>
        </w:rPr>
        <w:t>人、教练员</w:t>
      </w:r>
      <w:r w:rsidRPr="00E2725C">
        <w:rPr>
          <w:rFonts w:eastAsia="仿宋_GB2312"/>
          <w:b/>
          <w:sz w:val="32"/>
          <w:szCs w:val="32"/>
        </w:rPr>
        <w:t>2</w:t>
      </w:r>
      <w:r w:rsidRPr="00E2725C">
        <w:rPr>
          <w:rFonts w:eastAsia="仿宋_GB2312" w:hint="eastAsia"/>
          <w:b/>
          <w:sz w:val="32"/>
          <w:szCs w:val="32"/>
        </w:rPr>
        <w:t>人、</w:t>
      </w:r>
      <w:r>
        <w:rPr>
          <w:rFonts w:eastAsia="仿宋_GB2312" w:hint="eastAsia"/>
          <w:b/>
          <w:sz w:val="32"/>
          <w:szCs w:val="32"/>
        </w:rPr>
        <w:t>队医</w:t>
      </w:r>
      <w:r>
        <w:rPr>
          <w:rFonts w:eastAsia="仿宋_GB2312"/>
          <w:b/>
          <w:sz w:val="32"/>
          <w:szCs w:val="32"/>
        </w:rPr>
        <w:t>1</w:t>
      </w:r>
      <w:r>
        <w:rPr>
          <w:rFonts w:eastAsia="仿宋_GB2312" w:hint="eastAsia"/>
          <w:b/>
          <w:sz w:val="32"/>
          <w:szCs w:val="32"/>
        </w:rPr>
        <w:t>人、</w:t>
      </w:r>
      <w:r w:rsidRPr="00E2725C">
        <w:rPr>
          <w:rFonts w:eastAsia="仿宋_GB2312" w:hint="eastAsia"/>
          <w:b/>
          <w:sz w:val="32"/>
          <w:szCs w:val="32"/>
        </w:rPr>
        <w:t>运动员</w:t>
      </w:r>
      <w:r w:rsidRPr="00E2725C">
        <w:rPr>
          <w:rFonts w:eastAsia="仿宋_GB2312"/>
          <w:b/>
          <w:sz w:val="32"/>
          <w:szCs w:val="32"/>
        </w:rPr>
        <w:t>15</w:t>
      </w:r>
      <w:r w:rsidRPr="00E2725C">
        <w:rPr>
          <w:rFonts w:eastAsia="仿宋_GB2312" w:hint="eastAsia"/>
          <w:b/>
          <w:sz w:val="32"/>
          <w:szCs w:val="32"/>
        </w:rPr>
        <w:t>人。</w:t>
      </w:r>
    </w:p>
    <w:p w:rsidR="003431E8" w:rsidRDefault="003431E8" w:rsidP="002346A2">
      <w:pPr>
        <w:spacing w:line="500" w:lineRule="exact"/>
        <w:ind w:firstLineChars="196" w:firstLine="630"/>
        <w:rPr>
          <w:rFonts w:eastAsia="仿宋_GB2312"/>
          <w:b/>
          <w:sz w:val="32"/>
          <w:szCs w:val="32"/>
        </w:rPr>
      </w:pPr>
      <w:r>
        <w:rPr>
          <w:rFonts w:eastAsia="仿宋_GB2312"/>
          <w:b/>
          <w:sz w:val="32"/>
          <w:szCs w:val="32"/>
        </w:rPr>
        <w:t>4</w:t>
      </w:r>
      <w:r>
        <w:rPr>
          <w:rFonts w:eastAsia="仿宋_GB2312" w:hint="eastAsia"/>
          <w:b/>
          <w:sz w:val="32"/>
          <w:szCs w:val="32"/>
        </w:rPr>
        <w:t>．</w:t>
      </w:r>
      <w:r w:rsidRPr="00E2725C">
        <w:rPr>
          <w:rFonts w:eastAsia="仿宋_GB2312" w:hint="eastAsia"/>
          <w:b/>
          <w:sz w:val="32"/>
          <w:szCs w:val="32"/>
        </w:rPr>
        <w:t>报名</w:t>
      </w:r>
      <w:r>
        <w:rPr>
          <w:rFonts w:eastAsia="仿宋_GB2312" w:hint="eastAsia"/>
          <w:b/>
          <w:sz w:val="32"/>
          <w:szCs w:val="32"/>
        </w:rPr>
        <w:t>需知</w:t>
      </w:r>
    </w:p>
    <w:p w:rsidR="003431E8" w:rsidRDefault="003431E8" w:rsidP="002346A2">
      <w:pPr>
        <w:spacing w:line="500" w:lineRule="exact"/>
        <w:ind w:firstLineChars="196" w:firstLine="630"/>
        <w:rPr>
          <w:rFonts w:eastAsia="仿宋_GB2312"/>
          <w:b/>
          <w:sz w:val="32"/>
          <w:szCs w:val="32"/>
        </w:rPr>
      </w:pPr>
      <w:r>
        <w:rPr>
          <w:rFonts w:eastAsia="仿宋_GB2312" w:hint="eastAsia"/>
          <w:b/>
          <w:sz w:val="32"/>
          <w:szCs w:val="32"/>
        </w:rPr>
        <w:t>各县市区统一报名，集中报名时间：</w:t>
      </w:r>
      <w:r>
        <w:rPr>
          <w:rFonts w:eastAsia="仿宋_GB2312"/>
          <w:b/>
          <w:sz w:val="32"/>
          <w:szCs w:val="32"/>
        </w:rPr>
        <w:t>2017</w:t>
      </w:r>
      <w:r w:rsidRPr="00E2725C">
        <w:rPr>
          <w:rFonts w:eastAsia="仿宋_GB2312" w:hint="eastAsia"/>
          <w:b/>
          <w:sz w:val="32"/>
          <w:szCs w:val="32"/>
        </w:rPr>
        <w:t>年</w:t>
      </w:r>
      <w:r w:rsidRPr="00E2725C">
        <w:rPr>
          <w:rFonts w:eastAsia="仿宋_GB2312"/>
          <w:b/>
          <w:sz w:val="32"/>
          <w:szCs w:val="32"/>
        </w:rPr>
        <w:t>2</w:t>
      </w:r>
      <w:r w:rsidRPr="00E2725C">
        <w:rPr>
          <w:rFonts w:eastAsia="仿宋_GB2312" w:hint="eastAsia"/>
          <w:b/>
          <w:sz w:val="32"/>
          <w:szCs w:val="32"/>
        </w:rPr>
        <w:t>月</w:t>
      </w:r>
      <w:r>
        <w:rPr>
          <w:rFonts w:eastAsia="仿宋_GB2312"/>
          <w:b/>
          <w:sz w:val="32"/>
          <w:szCs w:val="32"/>
        </w:rPr>
        <w:t>22</w:t>
      </w:r>
      <w:r w:rsidRPr="00E2725C">
        <w:rPr>
          <w:rFonts w:eastAsia="仿宋_GB2312" w:hint="eastAsia"/>
          <w:b/>
          <w:sz w:val="32"/>
          <w:szCs w:val="32"/>
        </w:rPr>
        <w:t>日</w:t>
      </w:r>
      <w:r>
        <w:rPr>
          <w:rFonts w:eastAsia="仿宋_GB2312" w:hint="eastAsia"/>
          <w:b/>
          <w:sz w:val="32"/>
          <w:szCs w:val="32"/>
        </w:rPr>
        <w:t>至</w:t>
      </w:r>
      <w:r>
        <w:rPr>
          <w:rFonts w:eastAsia="仿宋_GB2312"/>
          <w:b/>
          <w:sz w:val="32"/>
          <w:szCs w:val="32"/>
        </w:rPr>
        <w:t>28</w:t>
      </w:r>
      <w:r>
        <w:rPr>
          <w:rFonts w:eastAsia="仿宋_GB2312" w:hint="eastAsia"/>
          <w:b/>
          <w:sz w:val="32"/>
          <w:szCs w:val="32"/>
        </w:rPr>
        <w:t>日，地点：</w:t>
      </w:r>
      <w:r w:rsidRPr="00E2725C">
        <w:rPr>
          <w:rFonts w:eastAsia="仿宋_GB2312" w:hint="eastAsia"/>
          <w:b/>
          <w:sz w:val="32"/>
          <w:szCs w:val="32"/>
        </w:rPr>
        <w:t>济宁市青少年校园足球协会（济宁一中老校区）</w:t>
      </w:r>
      <w:r>
        <w:rPr>
          <w:rFonts w:eastAsia="仿宋_GB2312" w:hint="eastAsia"/>
          <w:b/>
          <w:sz w:val="32"/>
          <w:szCs w:val="32"/>
        </w:rPr>
        <w:t>，同时</w:t>
      </w:r>
      <w:r w:rsidRPr="00EF01DB">
        <w:rPr>
          <w:rFonts w:eastAsia="仿宋_GB2312" w:hint="eastAsia"/>
          <w:b/>
          <w:sz w:val="32"/>
          <w:szCs w:val="32"/>
        </w:rPr>
        <w:t>提交</w:t>
      </w:r>
      <w:r>
        <w:rPr>
          <w:rFonts w:eastAsia="仿宋_GB2312" w:hint="eastAsia"/>
          <w:b/>
          <w:sz w:val="32"/>
          <w:szCs w:val="32"/>
        </w:rPr>
        <w:t>纸质及</w:t>
      </w:r>
      <w:r w:rsidRPr="00E2725C">
        <w:rPr>
          <w:rFonts w:eastAsia="仿宋_GB2312" w:hint="eastAsia"/>
          <w:b/>
          <w:sz w:val="32"/>
          <w:szCs w:val="32"/>
        </w:rPr>
        <w:t>电子版</w:t>
      </w:r>
      <w:r>
        <w:rPr>
          <w:rFonts w:eastAsia="仿宋_GB2312" w:hint="eastAsia"/>
          <w:b/>
          <w:sz w:val="32"/>
          <w:szCs w:val="32"/>
        </w:rPr>
        <w:t>材料</w:t>
      </w:r>
      <w:r w:rsidRPr="00E2725C">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1</w:t>
      </w:r>
      <w:r>
        <w:rPr>
          <w:rFonts w:eastAsia="仿宋_GB2312" w:hint="eastAsia"/>
          <w:b/>
          <w:sz w:val="32"/>
          <w:szCs w:val="32"/>
        </w:rPr>
        <w:t>）济宁市第三</w:t>
      </w:r>
      <w:r w:rsidRPr="00E2725C">
        <w:rPr>
          <w:rFonts w:eastAsia="仿宋_GB2312" w:hint="eastAsia"/>
          <w:b/>
          <w:sz w:val="32"/>
          <w:szCs w:val="32"/>
        </w:rPr>
        <w:t>届</w:t>
      </w:r>
      <w:r w:rsidRPr="00E2725C">
        <w:rPr>
          <w:rFonts w:eastAsia="仿宋_GB2312"/>
          <w:b/>
          <w:sz w:val="32"/>
          <w:szCs w:val="32"/>
        </w:rPr>
        <w:t>“</w:t>
      </w:r>
      <w:r w:rsidRPr="00E2725C">
        <w:rPr>
          <w:rFonts w:eastAsia="仿宋_GB2312" w:hint="eastAsia"/>
          <w:b/>
          <w:sz w:val="32"/>
          <w:szCs w:val="32"/>
        </w:rPr>
        <w:t>市长杯</w:t>
      </w:r>
      <w:r w:rsidRPr="00E2725C">
        <w:rPr>
          <w:rFonts w:eastAsia="仿宋_GB2312"/>
          <w:b/>
          <w:sz w:val="32"/>
          <w:szCs w:val="32"/>
        </w:rPr>
        <w:t>”</w:t>
      </w:r>
      <w:r w:rsidRPr="00E2725C">
        <w:rPr>
          <w:rFonts w:eastAsia="仿宋_GB2312" w:hint="eastAsia"/>
          <w:b/>
          <w:sz w:val="32"/>
          <w:szCs w:val="32"/>
        </w:rPr>
        <w:t>校园足球联赛报名表</w:t>
      </w:r>
      <w:r>
        <w:rPr>
          <w:rFonts w:eastAsia="仿宋_GB2312" w:hint="eastAsia"/>
          <w:b/>
          <w:sz w:val="32"/>
          <w:szCs w:val="32"/>
        </w:rPr>
        <w:t>；</w:t>
      </w:r>
    </w:p>
    <w:p w:rsidR="003431E8"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2</w:t>
      </w:r>
      <w:r>
        <w:rPr>
          <w:rFonts w:eastAsia="仿宋_GB2312" w:hint="eastAsia"/>
          <w:b/>
          <w:sz w:val="32"/>
          <w:szCs w:val="32"/>
        </w:rPr>
        <w:t>）济宁市第三</w:t>
      </w:r>
      <w:r w:rsidRPr="00E2725C">
        <w:rPr>
          <w:rFonts w:eastAsia="仿宋_GB2312" w:hint="eastAsia"/>
          <w:b/>
          <w:sz w:val="32"/>
          <w:szCs w:val="32"/>
        </w:rPr>
        <w:t>届</w:t>
      </w:r>
      <w:r w:rsidRPr="00E2725C">
        <w:rPr>
          <w:rFonts w:eastAsia="仿宋_GB2312"/>
          <w:b/>
          <w:sz w:val="32"/>
          <w:szCs w:val="32"/>
        </w:rPr>
        <w:t>“</w:t>
      </w:r>
      <w:r w:rsidRPr="00E2725C">
        <w:rPr>
          <w:rFonts w:eastAsia="仿宋_GB2312" w:hint="eastAsia"/>
          <w:b/>
          <w:sz w:val="32"/>
          <w:szCs w:val="32"/>
        </w:rPr>
        <w:t>市长杯</w:t>
      </w:r>
      <w:r w:rsidRPr="00E2725C">
        <w:rPr>
          <w:rFonts w:eastAsia="仿宋_GB2312"/>
          <w:b/>
          <w:sz w:val="32"/>
          <w:szCs w:val="32"/>
        </w:rPr>
        <w:t>”</w:t>
      </w:r>
      <w:r w:rsidRPr="00E2725C">
        <w:rPr>
          <w:rFonts w:eastAsia="仿宋_GB2312" w:hint="eastAsia"/>
          <w:b/>
          <w:sz w:val="32"/>
          <w:szCs w:val="32"/>
        </w:rPr>
        <w:t>参赛登记表</w:t>
      </w:r>
      <w:r>
        <w:rPr>
          <w:rFonts w:eastAsia="仿宋_GB2312" w:hint="eastAsia"/>
          <w:b/>
          <w:sz w:val="32"/>
          <w:szCs w:val="32"/>
        </w:rPr>
        <w:t>；</w:t>
      </w:r>
    </w:p>
    <w:p w:rsidR="003431E8"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3</w:t>
      </w:r>
      <w:r>
        <w:rPr>
          <w:rFonts w:eastAsia="仿宋_GB2312" w:hint="eastAsia"/>
          <w:b/>
          <w:sz w:val="32"/>
          <w:szCs w:val="32"/>
        </w:rPr>
        <w:t>）</w:t>
      </w:r>
      <w:r w:rsidRPr="00E2725C">
        <w:rPr>
          <w:rFonts w:eastAsia="仿宋_GB2312" w:hint="eastAsia"/>
          <w:b/>
          <w:sz w:val="32"/>
          <w:szCs w:val="32"/>
        </w:rPr>
        <w:t>运动员学籍表复印件</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4</w:t>
      </w:r>
      <w:r>
        <w:rPr>
          <w:rFonts w:eastAsia="仿宋_GB2312" w:hint="eastAsia"/>
          <w:b/>
          <w:sz w:val="32"/>
          <w:szCs w:val="32"/>
        </w:rPr>
        <w:t>）</w:t>
      </w:r>
      <w:r w:rsidRPr="00E2725C">
        <w:rPr>
          <w:rFonts w:eastAsia="仿宋_GB2312" w:hint="eastAsia"/>
          <w:b/>
          <w:sz w:val="32"/>
          <w:szCs w:val="32"/>
        </w:rPr>
        <w:t>近期县级医院体检证明</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5</w:t>
      </w:r>
      <w:r>
        <w:rPr>
          <w:rFonts w:eastAsia="仿宋_GB2312" w:hint="eastAsia"/>
          <w:b/>
          <w:sz w:val="32"/>
          <w:szCs w:val="32"/>
        </w:rPr>
        <w:t>）本学年学生人身意外伤害保险；</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6</w:t>
      </w:r>
      <w:r>
        <w:rPr>
          <w:rFonts w:eastAsia="仿宋_GB2312" w:hint="eastAsia"/>
          <w:b/>
          <w:sz w:val="32"/>
          <w:szCs w:val="32"/>
        </w:rPr>
        <w:t>）</w:t>
      </w:r>
      <w:r w:rsidRPr="00E2725C">
        <w:rPr>
          <w:rFonts w:eastAsia="仿宋_GB2312" w:hint="eastAsia"/>
          <w:b/>
          <w:sz w:val="32"/>
          <w:szCs w:val="32"/>
        </w:rPr>
        <w:t>二代身份证原件</w:t>
      </w:r>
      <w:r>
        <w:rPr>
          <w:rFonts w:eastAsia="仿宋_GB2312" w:hint="eastAsia"/>
          <w:b/>
          <w:sz w:val="32"/>
          <w:szCs w:val="32"/>
        </w:rPr>
        <w:t>及复印件；</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7</w:t>
      </w:r>
      <w:r>
        <w:rPr>
          <w:rFonts w:eastAsia="仿宋_GB2312" w:hint="eastAsia"/>
          <w:b/>
          <w:sz w:val="32"/>
          <w:szCs w:val="32"/>
        </w:rPr>
        <w:t>）</w:t>
      </w:r>
      <w:r>
        <w:rPr>
          <w:rFonts w:eastAsia="仿宋_GB2312"/>
          <w:b/>
          <w:sz w:val="32"/>
          <w:szCs w:val="32"/>
        </w:rPr>
        <w:t>2016-2017</w:t>
      </w:r>
      <w:r w:rsidRPr="00E2725C">
        <w:rPr>
          <w:rFonts w:eastAsia="仿宋_GB2312" w:hint="eastAsia"/>
          <w:b/>
          <w:sz w:val="32"/>
          <w:szCs w:val="32"/>
        </w:rPr>
        <w:t>学年度各</w:t>
      </w:r>
      <w:r w:rsidRPr="00E2725C">
        <w:rPr>
          <w:rFonts w:eastAsia="仿宋_GB2312"/>
          <w:b/>
          <w:sz w:val="32"/>
          <w:szCs w:val="32"/>
        </w:rPr>
        <w:t>“</w:t>
      </w:r>
      <w:r w:rsidRPr="00E2725C">
        <w:rPr>
          <w:rFonts w:eastAsia="仿宋_GB2312" w:hint="eastAsia"/>
          <w:b/>
          <w:sz w:val="32"/>
          <w:szCs w:val="32"/>
        </w:rPr>
        <w:t>县（市区）长杯</w:t>
      </w:r>
      <w:r w:rsidRPr="00E2725C">
        <w:rPr>
          <w:rFonts w:eastAsia="仿宋_GB2312"/>
          <w:b/>
          <w:sz w:val="32"/>
          <w:szCs w:val="32"/>
        </w:rPr>
        <w:t>”</w:t>
      </w:r>
      <w:r>
        <w:rPr>
          <w:rFonts w:eastAsia="仿宋_GB2312" w:hint="eastAsia"/>
          <w:b/>
          <w:sz w:val="32"/>
          <w:szCs w:val="32"/>
        </w:rPr>
        <w:t>小学、初中组比赛秩序册、成绩册。</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5</w:t>
      </w:r>
      <w:r>
        <w:rPr>
          <w:rFonts w:eastAsia="仿宋_GB2312" w:hint="eastAsia"/>
          <w:b/>
          <w:sz w:val="32"/>
          <w:szCs w:val="32"/>
        </w:rPr>
        <w:t>．</w:t>
      </w:r>
      <w:r w:rsidRPr="00E2725C">
        <w:rPr>
          <w:rFonts w:eastAsia="仿宋_GB2312" w:hint="eastAsia"/>
          <w:b/>
          <w:sz w:val="32"/>
          <w:szCs w:val="32"/>
        </w:rPr>
        <w:t>运动员资格审查工作由主办单位和承办</w:t>
      </w:r>
      <w:r>
        <w:rPr>
          <w:rFonts w:eastAsia="仿宋_GB2312" w:hint="eastAsia"/>
          <w:b/>
          <w:sz w:val="32"/>
          <w:szCs w:val="32"/>
        </w:rPr>
        <w:t>单位联合组成的资格审查小组负责，审查合格，办理参赛证。无参赛证的</w:t>
      </w:r>
      <w:r w:rsidRPr="00E2725C">
        <w:rPr>
          <w:rFonts w:eastAsia="仿宋_GB2312" w:hint="eastAsia"/>
          <w:b/>
          <w:sz w:val="32"/>
          <w:szCs w:val="32"/>
        </w:rPr>
        <w:t>运动员一律不得参赛，凡在任何一方面有弄虚作假者一律取消比赛资格。</w:t>
      </w:r>
    </w:p>
    <w:p w:rsidR="003431E8" w:rsidRPr="002F4011" w:rsidRDefault="003431E8" w:rsidP="002346A2">
      <w:pPr>
        <w:spacing w:line="500" w:lineRule="exact"/>
        <w:ind w:firstLineChars="196" w:firstLine="630"/>
        <w:rPr>
          <w:rFonts w:ascii="黑体" w:eastAsia="黑体"/>
          <w:b/>
          <w:sz w:val="32"/>
          <w:szCs w:val="32"/>
        </w:rPr>
      </w:pPr>
      <w:r w:rsidRPr="002F4011">
        <w:rPr>
          <w:rFonts w:ascii="黑体" w:eastAsia="黑体" w:hint="eastAsia"/>
          <w:b/>
          <w:sz w:val="32"/>
          <w:szCs w:val="32"/>
        </w:rPr>
        <w:t>九、竞赛办法</w:t>
      </w:r>
    </w:p>
    <w:p w:rsidR="003431E8" w:rsidRDefault="003431E8" w:rsidP="002346A2">
      <w:pPr>
        <w:spacing w:line="500" w:lineRule="exact"/>
        <w:ind w:firstLineChars="196" w:firstLine="630"/>
        <w:rPr>
          <w:rFonts w:eastAsia="仿宋_GB2312"/>
          <w:b/>
          <w:sz w:val="32"/>
          <w:szCs w:val="32"/>
        </w:rPr>
      </w:pPr>
      <w:r>
        <w:rPr>
          <w:rFonts w:eastAsia="仿宋_GB2312"/>
          <w:b/>
          <w:sz w:val="32"/>
          <w:szCs w:val="32"/>
        </w:rPr>
        <w:t>1</w:t>
      </w:r>
      <w:r>
        <w:rPr>
          <w:rFonts w:eastAsia="仿宋_GB2312" w:hint="eastAsia"/>
          <w:b/>
          <w:sz w:val="32"/>
          <w:szCs w:val="32"/>
        </w:rPr>
        <w:t>．比赛为五人制，依据最新《五人制足球竞赛规则》执行。第一阶段采用</w:t>
      </w:r>
      <w:r w:rsidRPr="00E2725C">
        <w:rPr>
          <w:rFonts w:eastAsia="仿宋_GB2312" w:hint="eastAsia"/>
          <w:b/>
          <w:sz w:val="32"/>
          <w:szCs w:val="32"/>
        </w:rPr>
        <w:t>小组单循环</w:t>
      </w:r>
      <w:r>
        <w:rPr>
          <w:rFonts w:eastAsia="仿宋_GB2312" w:hint="eastAsia"/>
          <w:b/>
          <w:sz w:val="32"/>
          <w:szCs w:val="32"/>
        </w:rPr>
        <w:t>比</w:t>
      </w:r>
      <w:r w:rsidRPr="00E2725C">
        <w:rPr>
          <w:rFonts w:eastAsia="仿宋_GB2312" w:hint="eastAsia"/>
          <w:b/>
          <w:sz w:val="32"/>
          <w:szCs w:val="32"/>
        </w:rPr>
        <w:t>赛，</w:t>
      </w:r>
      <w:r>
        <w:rPr>
          <w:rFonts w:eastAsia="仿宋_GB2312" w:hint="eastAsia"/>
          <w:b/>
          <w:sz w:val="32"/>
          <w:szCs w:val="32"/>
        </w:rPr>
        <w:t>第二阶段采用</w:t>
      </w:r>
      <w:r w:rsidRPr="00E2725C">
        <w:rPr>
          <w:rFonts w:eastAsia="仿宋_GB2312" w:hint="eastAsia"/>
          <w:b/>
          <w:sz w:val="32"/>
          <w:szCs w:val="32"/>
        </w:rPr>
        <w:t>交叉淘汰</w:t>
      </w:r>
      <w:r>
        <w:rPr>
          <w:rFonts w:eastAsia="仿宋_GB2312" w:hint="eastAsia"/>
          <w:b/>
          <w:sz w:val="32"/>
          <w:szCs w:val="32"/>
        </w:rPr>
        <w:t>比</w:t>
      </w:r>
      <w:r w:rsidRPr="00E2725C">
        <w:rPr>
          <w:rFonts w:eastAsia="仿宋_GB2312" w:hint="eastAsia"/>
          <w:b/>
          <w:sz w:val="32"/>
          <w:szCs w:val="32"/>
        </w:rPr>
        <w:t>赛</w:t>
      </w:r>
      <w:r>
        <w:rPr>
          <w:rFonts w:eastAsia="仿宋_GB2312" w:hint="eastAsia"/>
          <w:b/>
          <w:sz w:val="32"/>
          <w:szCs w:val="32"/>
        </w:rPr>
        <w:t>。比赛场地大小为</w:t>
      </w:r>
      <w:r>
        <w:rPr>
          <w:rFonts w:eastAsia="仿宋_GB2312"/>
          <w:b/>
          <w:sz w:val="32"/>
          <w:szCs w:val="32"/>
        </w:rPr>
        <w:t>4</w:t>
      </w:r>
      <w:r w:rsidRPr="00DB7B60">
        <w:rPr>
          <w:rFonts w:ascii="仿宋_GB2312" w:eastAsia="仿宋_GB2312"/>
          <w:b/>
          <w:sz w:val="32"/>
          <w:szCs w:val="32"/>
        </w:rPr>
        <w:t>0</w:t>
      </w:r>
      <w:r>
        <w:rPr>
          <w:rFonts w:ascii="仿宋_GB2312" w:eastAsia="仿宋_GB2312" w:hint="eastAsia"/>
          <w:b/>
          <w:sz w:val="32"/>
          <w:szCs w:val="32"/>
        </w:rPr>
        <w:t>×</w:t>
      </w:r>
      <w:r>
        <w:rPr>
          <w:rFonts w:eastAsia="仿宋_GB2312"/>
          <w:b/>
          <w:sz w:val="32"/>
          <w:szCs w:val="32"/>
        </w:rPr>
        <w:t>20</w:t>
      </w:r>
      <w:r>
        <w:rPr>
          <w:rFonts w:eastAsia="仿宋_GB2312" w:hint="eastAsia"/>
          <w:b/>
          <w:sz w:val="32"/>
          <w:szCs w:val="32"/>
        </w:rPr>
        <w:t>米。比赛用球小学为</w:t>
      </w:r>
      <w:r w:rsidRPr="00E2725C">
        <w:rPr>
          <w:rFonts w:eastAsia="仿宋_GB2312" w:hint="eastAsia"/>
          <w:b/>
          <w:sz w:val="32"/>
          <w:szCs w:val="32"/>
        </w:rPr>
        <w:t>低弹性</w:t>
      </w:r>
      <w:r w:rsidRPr="00E2725C">
        <w:rPr>
          <w:rFonts w:eastAsia="仿宋_GB2312"/>
          <w:b/>
          <w:sz w:val="32"/>
          <w:szCs w:val="32"/>
        </w:rPr>
        <w:t>3</w:t>
      </w:r>
      <w:r w:rsidRPr="00E2725C">
        <w:rPr>
          <w:rFonts w:eastAsia="仿宋_GB2312" w:hint="eastAsia"/>
          <w:b/>
          <w:sz w:val="32"/>
          <w:szCs w:val="32"/>
        </w:rPr>
        <w:t>号足球，球气压</w:t>
      </w:r>
      <w:r w:rsidRPr="00E2725C">
        <w:rPr>
          <w:rFonts w:eastAsia="仿宋_GB2312"/>
          <w:b/>
          <w:sz w:val="32"/>
          <w:szCs w:val="32"/>
        </w:rPr>
        <w:t>0.2</w:t>
      </w:r>
      <w:r w:rsidRPr="00E2725C">
        <w:rPr>
          <w:rFonts w:eastAsia="仿宋_GB2312" w:hint="eastAsia"/>
          <w:b/>
          <w:sz w:val="32"/>
          <w:szCs w:val="32"/>
        </w:rPr>
        <w:t>～</w:t>
      </w:r>
      <w:r w:rsidRPr="00E2725C">
        <w:rPr>
          <w:rFonts w:eastAsia="仿宋_GB2312"/>
          <w:b/>
          <w:sz w:val="32"/>
          <w:szCs w:val="32"/>
        </w:rPr>
        <w:t>0.3</w:t>
      </w:r>
      <w:r>
        <w:rPr>
          <w:rFonts w:eastAsia="仿宋_GB2312" w:hint="eastAsia"/>
          <w:b/>
          <w:sz w:val="32"/>
          <w:szCs w:val="32"/>
        </w:rPr>
        <w:t>；初中为</w:t>
      </w:r>
      <w:r w:rsidRPr="00E2725C">
        <w:rPr>
          <w:rFonts w:eastAsia="仿宋_GB2312" w:hint="eastAsia"/>
          <w:b/>
          <w:sz w:val="32"/>
          <w:szCs w:val="32"/>
        </w:rPr>
        <w:t>低弹性</w:t>
      </w:r>
      <w:r>
        <w:rPr>
          <w:rFonts w:eastAsia="仿宋_GB2312"/>
          <w:b/>
          <w:sz w:val="32"/>
          <w:szCs w:val="32"/>
        </w:rPr>
        <w:t>4</w:t>
      </w:r>
      <w:r w:rsidRPr="00E2725C">
        <w:rPr>
          <w:rFonts w:eastAsia="仿宋_GB2312" w:hint="eastAsia"/>
          <w:b/>
          <w:sz w:val="32"/>
          <w:szCs w:val="32"/>
        </w:rPr>
        <w:t>号足球，球气压</w:t>
      </w:r>
      <w:r w:rsidRPr="00E2725C">
        <w:rPr>
          <w:rFonts w:eastAsia="仿宋_GB2312"/>
          <w:b/>
          <w:sz w:val="32"/>
          <w:szCs w:val="32"/>
        </w:rPr>
        <w:t>0.</w:t>
      </w:r>
      <w:r>
        <w:rPr>
          <w:rFonts w:eastAsia="仿宋_GB2312"/>
          <w:b/>
          <w:sz w:val="32"/>
          <w:szCs w:val="32"/>
        </w:rPr>
        <w:t>3</w:t>
      </w:r>
      <w:r w:rsidRPr="00E2725C">
        <w:rPr>
          <w:rFonts w:eastAsia="仿宋_GB2312" w:hint="eastAsia"/>
          <w:b/>
          <w:sz w:val="32"/>
          <w:szCs w:val="32"/>
        </w:rPr>
        <w:t>～</w:t>
      </w:r>
      <w:r w:rsidRPr="00E2725C">
        <w:rPr>
          <w:rFonts w:eastAsia="仿宋_GB2312"/>
          <w:b/>
          <w:sz w:val="32"/>
          <w:szCs w:val="32"/>
        </w:rPr>
        <w:t>0.</w:t>
      </w:r>
      <w:r>
        <w:rPr>
          <w:rFonts w:eastAsia="仿宋_GB2312"/>
          <w:b/>
          <w:sz w:val="32"/>
          <w:szCs w:val="32"/>
        </w:rPr>
        <w:t>4</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2</w:t>
      </w:r>
      <w:r>
        <w:rPr>
          <w:rFonts w:eastAsia="仿宋_GB2312" w:hint="eastAsia"/>
          <w:b/>
          <w:sz w:val="32"/>
          <w:szCs w:val="32"/>
        </w:rPr>
        <w:t>．竞赛规则</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1</w:t>
      </w:r>
      <w:r>
        <w:rPr>
          <w:rFonts w:eastAsia="仿宋_GB2312" w:hint="eastAsia"/>
          <w:b/>
          <w:sz w:val="32"/>
          <w:szCs w:val="32"/>
        </w:rPr>
        <w:t>）赛前半小时提交参赛队员名单，上场运动员须穿</w:t>
      </w:r>
      <w:r w:rsidRPr="00E2725C">
        <w:rPr>
          <w:rFonts w:eastAsia="仿宋_GB2312" w:hint="eastAsia"/>
          <w:b/>
          <w:sz w:val="32"/>
          <w:szCs w:val="32"/>
        </w:rPr>
        <w:t>胶底球鞋</w:t>
      </w:r>
      <w:r>
        <w:rPr>
          <w:rFonts w:eastAsia="仿宋_GB2312" w:hint="eastAsia"/>
          <w:b/>
          <w:sz w:val="32"/>
          <w:szCs w:val="32"/>
        </w:rPr>
        <w:t>，必须</w:t>
      </w:r>
      <w:r w:rsidRPr="00E2725C">
        <w:rPr>
          <w:rFonts w:eastAsia="仿宋_GB2312" w:hint="eastAsia"/>
          <w:b/>
          <w:sz w:val="32"/>
          <w:szCs w:val="32"/>
        </w:rPr>
        <w:t>佩戴护腿板，不得穿活钉及其他硬质鞋钉足球比赛鞋，不符合上述规定的队员不允许上场比赛</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2</w:t>
      </w:r>
      <w:r>
        <w:rPr>
          <w:rFonts w:eastAsia="仿宋_GB2312" w:hint="eastAsia"/>
          <w:b/>
          <w:sz w:val="32"/>
          <w:szCs w:val="32"/>
        </w:rPr>
        <w:t>）</w:t>
      </w:r>
      <w:r w:rsidRPr="00E2725C">
        <w:rPr>
          <w:rFonts w:eastAsia="仿宋_GB2312" w:hint="eastAsia"/>
          <w:b/>
          <w:sz w:val="32"/>
          <w:szCs w:val="32"/>
        </w:rPr>
        <w:t>各队必须有深、浅两套比赛服装及护袜，服装号码</w:t>
      </w:r>
      <w:r>
        <w:rPr>
          <w:rFonts w:eastAsia="仿宋_GB2312" w:hint="eastAsia"/>
          <w:b/>
          <w:sz w:val="32"/>
          <w:szCs w:val="32"/>
        </w:rPr>
        <w:t>与报名表一致</w:t>
      </w:r>
      <w:r w:rsidRPr="00E2725C">
        <w:rPr>
          <w:rFonts w:eastAsia="仿宋_GB2312" w:hint="eastAsia"/>
          <w:b/>
          <w:sz w:val="32"/>
          <w:szCs w:val="32"/>
        </w:rPr>
        <w:t>，不得涂号、贴号</w:t>
      </w:r>
      <w:r>
        <w:rPr>
          <w:rFonts w:eastAsia="仿宋_GB2312" w:hint="eastAsia"/>
          <w:b/>
          <w:sz w:val="32"/>
          <w:szCs w:val="32"/>
        </w:rPr>
        <w:t>。队长需佩戴袖标。</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3</w:t>
      </w:r>
      <w:r>
        <w:rPr>
          <w:rFonts w:eastAsia="仿宋_GB2312" w:hint="eastAsia"/>
          <w:b/>
          <w:sz w:val="32"/>
          <w:szCs w:val="32"/>
        </w:rPr>
        <w:t>）</w:t>
      </w:r>
      <w:r w:rsidRPr="00E2725C">
        <w:rPr>
          <w:rFonts w:eastAsia="仿宋_GB2312" w:hint="eastAsia"/>
          <w:b/>
          <w:sz w:val="32"/>
          <w:szCs w:val="32"/>
        </w:rPr>
        <w:t>比赛期间，场下队员必须穿戴颜色明显区别于场上队员的标志服</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4</w:t>
      </w:r>
      <w:r>
        <w:rPr>
          <w:rFonts w:eastAsia="仿宋_GB2312" w:hint="eastAsia"/>
          <w:b/>
          <w:sz w:val="32"/>
          <w:szCs w:val="32"/>
        </w:rPr>
        <w:t>）</w:t>
      </w:r>
      <w:r w:rsidRPr="00E2725C">
        <w:rPr>
          <w:rFonts w:eastAsia="仿宋_GB2312" w:hint="eastAsia"/>
          <w:b/>
          <w:sz w:val="32"/>
          <w:szCs w:val="32"/>
        </w:rPr>
        <w:t>比赛分两个半场，每半场比赛时间为</w:t>
      </w:r>
      <w:r w:rsidRPr="00E2725C">
        <w:rPr>
          <w:rFonts w:eastAsia="仿宋_GB2312"/>
          <w:b/>
          <w:sz w:val="32"/>
          <w:szCs w:val="32"/>
        </w:rPr>
        <w:t>20</w:t>
      </w:r>
      <w:r w:rsidRPr="00E2725C">
        <w:rPr>
          <w:rFonts w:eastAsia="仿宋_GB2312" w:hint="eastAsia"/>
          <w:b/>
          <w:sz w:val="32"/>
          <w:szCs w:val="32"/>
        </w:rPr>
        <w:t>分钟，中场休息不超过</w:t>
      </w:r>
      <w:r w:rsidRPr="00E2725C">
        <w:rPr>
          <w:rFonts w:eastAsia="仿宋_GB2312"/>
          <w:b/>
          <w:sz w:val="32"/>
          <w:szCs w:val="32"/>
        </w:rPr>
        <w:t>1</w:t>
      </w:r>
      <w:r>
        <w:rPr>
          <w:rFonts w:eastAsia="仿宋_GB2312"/>
          <w:b/>
          <w:sz w:val="32"/>
          <w:szCs w:val="32"/>
        </w:rPr>
        <w:t>5</w:t>
      </w:r>
      <w:r w:rsidRPr="00E2725C">
        <w:rPr>
          <w:rFonts w:eastAsia="仿宋_GB2312" w:hint="eastAsia"/>
          <w:b/>
          <w:sz w:val="32"/>
          <w:szCs w:val="32"/>
        </w:rPr>
        <w:t>分钟</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5</w:t>
      </w:r>
      <w:r>
        <w:rPr>
          <w:rFonts w:eastAsia="仿宋_GB2312" w:hint="eastAsia"/>
          <w:b/>
          <w:sz w:val="32"/>
          <w:szCs w:val="32"/>
        </w:rPr>
        <w:t>）</w:t>
      </w:r>
      <w:r w:rsidRPr="00E2725C">
        <w:rPr>
          <w:rFonts w:eastAsia="仿宋_GB2312" w:hint="eastAsia"/>
          <w:b/>
          <w:sz w:val="32"/>
          <w:szCs w:val="32"/>
        </w:rPr>
        <w:t>每场比赛允许最多报</w:t>
      </w:r>
      <w:r w:rsidRPr="00E2725C">
        <w:rPr>
          <w:rFonts w:eastAsia="仿宋_GB2312"/>
          <w:b/>
          <w:sz w:val="32"/>
          <w:szCs w:val="32"/>
        </w:rPr>
        <w:t>10</w:t>
      </w:r>
      <w:r>
        <w:rPr>
          <w:rFonts w:eastAsia="仿宋_GB2312" w:hint="eastAsia"/>
          <w:b/>
          <w:sz w:val="32"/>
          <w:szCs w:val="32"/>
        </w:rPr>
        <w:t>名替补队员，每场比赛替补次数和人数不限，替换守门员</w:t>
      </w:r>
      <w:r w:rsidRPr="00E2725C">
        <w:rPr>
          <w:rFonts w:eastAsia="仿宋_GB2312" w:hint="eastAsia"/>
          <w:b/>
          <w:sz w:val="32"/>
          <w:szCs w:val="32"/>
        </w:rPr>
        <w:t>必须</w:t>
      </w:r>
      <w:r>
        <w:rPr>
          <w:rFonts w:eastAsia="仿宋_GB2312" w:hint="eastAsia"/>
          <w:b/>
          <w:sz w:val="32"/>
          <w:szCs w:val="32"/>
        </w:rPr>
        <w:t>在</w:t>
      </w:r>
      <w:r w:rsidRPr="00E2725C">
        <w:rPr>
          <w:rFonts w:eastAsia="仿宋_GB2312" w:hint="eastAsia"/>
          <w:b/>
          <w:sz w:val="32"/>
          <w:szCs w:val="32"/>
        </w:rPr>
        <w:t>死球时进行</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6</w:t>
      </w:r>
      <w:r>
        <w:rPr>
          <w:rFonts w:eastAsia="仿宋_GB2312" w:hint="eastAsia"/>
          <w:b/>
          <w:sz w:val="32"/>
          <w:szCs w:val="32"/>
        </w:rPr>
        <w:t>）</w:t>
      </w:r>
      <w:r w:rsidRPr="00E2725C">
        <w:rPr>
          <w:rFonts w:eastAsia="仿宋_GB2312" w:hint="eastAsia"/>
          <w:b/>
          <w:sz w:val="32"/>
          <w:szCs w:val="32"/>
        </w:rPr>
        <w:t>运动员累计被出示两张黄牌自动停赛</w:t>
      </w:r>
      <w:r>
        <w:rPr>
          <w:rFonts w:eastAsia="仿宋_GB2312"/>
          <w:b/>
          <w:sz w:val="32"/>
          <w:szCs w:val="32"/>
        </w:rPr>
        <w:t>1</w:t>
      </w:r>
      <w:r w:rsidRPr="00E2725C">
        <w:rPr>
          <w:rFonts w:eastAsia="仿宋_GB2312" w:hint="eastAsia"/>
          <w:b/>
          <w:sz w:val="32"/>
          <w:szCs w:val="32"/>
        </w:rPr>
        <w:t>场，被出示一张红牌自动停赛</w:t>
      </w:r>
      <w:r w:rsidRPr="00E2725C">
        <w:rPr>
          <w:rFonts w:eastAsia="仿宋_GB2312"/>
          <w:b/>
          <w:sz w:val="32"/>
          <w:szCs w:val="32"/>
        </w:rPr>
        <w:t>1</w:t>
      </w:r>
      <w:r w:rsidRPr="00E2725C">
        <w:rPr>
          <w:rFonts w:eastAsia="仿宋_GB2312" w:hint="eastAsia"/>
          <w:b/>
          <w:sz w:val="32"/>
          <w:szCs w:val="32"/>
        </w:rPr>
        <w:t>场，小组赛中的</w:t>
      </w:r>
      <w:r>
        <w:rPr>
          <w:rFonts w:eastAsia="仿宋_GB2312" w:hint="eastAsia"/>
          <w:b/>
          <w:sz w:val="32"/>
          <w:szCs w:val="32"/>
        </w:rPr>
        <w:t>红、</w:t>
      </w:r>
      <w:r w:rsidRPr="00E2725C">
        <w:rPr>
          <w:rFonts w:eastAsia="仿宋_GB2312" w:hint="eastAsia"/>
          <w:b/>
          <w:sz w:val="32"/>
          <w:szCs w:val="32"/>
        </w:rPr>
        <w:t>黄牌不计入淘汰赛阶段比赛（追加处罚除外）</w:t>
      </w:r>
      <w:r>
        <w:rPr>
          <w:rFonts w:eastAsia="仿宋_GB2312" w:hint="eastAsia"/>
          <w:b/>
          <w:sz w:val="32"/>
          <w:szCs w:val="32"/>
        </w:rPr>
        <w:t>。</w:t>
      </w:r>
    </w:p>
    <w:p w:rsidR="003431E8"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7</w:t>
      </w:r>
      <w:r>
        <w:rPr>
          <w:rFonts w:eastAsia="仿宋_GB2312" w:hint="eastAsia"/>
          <w:b/>
          <w:sz w:val="32"/>
          <w:szCs w:val="32"/>
        </w:rPr>
        <w:t>）加强参赛球队的管理，严禁指责、侮辱裁判员，对拒不服从管理的直接罚出场地，取消其评先资格，并对球队所在学校全市通报。</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8</w:t>
      </w:r>
      <w:r>
        <w:rPr>
          <w:rFonts w:eastAsia="仿宋_GB2312" w:hint="eastAsia"/>
          <w:b/>
          <w:sz w:val="32"/>
          <w:szCs w:val="32"/>
        </w:rPr>
        <w:t>）严禁任何人在</w:t>
      </w:r>
      <w:r w:rsidRPr="00E2725C">
        <w:rPr>
          <w:rFonts w:eastAsia="仿宋_GB2312" w:hint="eastAsia"/>
          <w:b/>
          <w:sz w:val="32"/>
          <w:szCs w:val="32"/>
        </w:rPr>
        <w:t>比赛场地吸烟</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3</w:t>
      </w:r>
      <w:r>
        <w:rPr>
          <w:rFonts w:eastAsia="仿宋_GB2312" w:hint="eastAsia"/>
          <w:b/>
          <w:sz w:val="32"/>
          <w:szCs w:val="32"/>
        </w:rPr>
        <w:t>．</w:t>
      </w:r>
      <w:r w:rsidRPr="00E2725C">
        <w:rPr>
          <w:rFonts w:eastAsia="仿宋_GB2312" w:hint="eastAsia"/>
          <w:b/>
          <w:sz w:val="32"/>
          <w:szCs w:val="32"/>
        </w:rPr>
        <w:t>凡弃权任意一场比赛的学校，将取消其所有比赛的成绩，并取消各类校园足球先进单位评选资格和可能获得的任何奖励，取消其校园足球特色学校申请资格。</w:t>
      </w:r>
      <w:r>
        <w:rPr>
          <w:rFonts w:eastAsia="仿宋_GB2312" w:hint="eastAsia"/>
          <w:b/>
          <w:sz w:val="32"/>
          <w:szCs w:val="32"/>
        </w:rPr>
        <w:t>下列情况视为弃权：</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1</w:t>
      </w:r>
      <w:r>
        <w:rPr>
          <w:rFonts w:eastAsia="仿宋_GB2312" w:hint="eastAsia"/>
          <w:b/>
          <w:sz w:val="32"/>
          <w:szCs w:val="32"/>
        </w:rPr>
        <w:t>）</w:t>
      </w:r>
      <w:r w:rsidRPr="00E2725C">
        <w:rPr>
          <w:rFonts w:eastAsia="仿宋_GB2312" w:hint="eastAsia"/>
          <w:b/>
          <w:sz w:val="32"/>
          <w:szCs w:val="32"/>
        </w:rPr>
        <w:t>非不可抗拒的原因，且未获得组委会批准，未参加赛程规定的比赛</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2</w:t>
      </w:r>
      <w:r>
        <w:rPr>
          <w:rFonts w:eastAsia="仿宋_GB2312" w:hint="eastAsia"/>
          <w:b/>
          <w:sz w:val="32"/>
          <w:szCs w:val="32"/>
        </w:rPr>
        <w:t>）</w:t>
      </w:r>
      <w:r w:rsidRPr="00E2725C">
        <w:rPr>
          <w:rFonts w:eastAsia="仿宋_GB2312" w:hint="eastAsia"/>
          <w:b/>
          <w:sz w:val="32"/>
          <w:szCs w:val="32"/>
        </w:rPr>
        <w:t>拒绝按照组委会的安排参加补赛或改期的比赛</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3</w:t>
      </w:r>
      <w:r>
        <w:rPr>
          <w:rFonts w:eastAsia="仿宋_GB2312" w:hint="eastAsia"/>
          <w:b/>
          <w:sz w:val="32"/>
          <w:szCs w:val="32"/>
        </w:rPr>
        <w:t>）</w:t>
      </w:r>
      <w:r w:rsidRPr="00E2725C">
        <w:rPr>
          <w:rFonts w:eastAsia="仿宋_GB2312" w:hint="eastAsia"/>
          <w:b/>
          <w:sz w:val="32"/>
          <w:szCs w:val="32"/>
        </w:rPr>
        <w:t>按照裁判员的要求，未在</w:t>
      </w:r>
      <w:r w:rsidRPr="00E2725C">
        <w:rPr>
          <w:rFonts w:eastAsia="仿宋_GB2312"/>
          <w:b/>
          <w:sz w:val="32"/>
          <w:szCs w:val="32"/>
        </w:rPr>
        <w:t>5</w:t>
      </w:r>
      <w:r w:rsidRPr="00E2725C">
        <w:rPr>
          <w:rFonts w:eastAsia="仿宋_GB2312" w:hint="eastAsia"/>
          <w:b/>
          <w:sz w:val="32"/>
          <w:szCs w:val="32"/>
        </w:rPr>
        <w:t>分钟内恢复中断的比赛</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4</w:t>
      </w:r>
      <w:r>
        <w:rPr>
          <w:rFonts w:eastAsia="仿宋_GB2312" w:hint="eastAsia"/>
          <w:b/>
          <w:sz w:val="32"/>
          <w:szCs w:val="32"/>
        </w:rPr>
        <w:t>）</w:t>
      </w:r>
      <w:r w:rsidRPr="00E2725C">
        <w:rPr>
          <w:rFonts w:eastAsia="仿宋_GB2312" w:hint="eastAsia"/>
          <w:b/>
          <w:sz w:val="32"/>
          <w:szCs w:val="32"/>
        </w:rPr>
        <w:t>球队未按照规定开始比赛时间到达比赛场地或赛前十分钟教练员未到达比赛场地</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5</w:t>
      </w:r>
      <w:r>
        <w:rPr>
          <w:rFonts w:eastAsia="仿宋_GB2312" w:hint="eastAsia"/>
          <w:b/>
          <w:sz w:val="32"/>
          <w:szCs w:val="32"/>
        </w:rPr>
        <w:t>）</w:t>
      </w:r>
      <w:r w:rsidRPr="00E2725C">
        <w:rPr>
          <w:rFonts w:eastAsia="仿宋_GB2312" w:hint="eastAsia"/>
          <w:b/>
          <w:sz w:val="32"/>
          <w:szCs w:val="32"/>
        </w:rPr>
        <w:t>中途退出比赛。</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4</w:t>
      </w:r>
      <w:r>
        <w:rPr>
          <w:rFonts w:eastAsia="仿宋_GB2312" w:hint="eastAsia"/>
          <w:b/>
          <w:sz w:val="32"/>
          <w:szCs w:val="32"/>
        </w:rPr>
        <w:t>．</w:t>
      </w:r>
      <w:r w:rsidRPr="00E2725C">
        <w:rPr>
          <w:rFonts w:eastAsia="仿宋_GB2312" w:hint="eastAsia"/>
          <w:b/>
          <w:sz w:val="32"/>
          <w:szCs w:val="32"/>
        </w:rPr>
        <w:t>小组赛决定名次办法</w:t>
      </w:r>
    </w:p>
    <w:p w:rsidR="003431E8" w:rsidRDefault="003431E8" w:rsidP="00C214DF">
      <w:pPr>
        <w:spacing w:line="500" w:lineRule="exact"/>
        <w:ind w:firstLineChars="196" w:firstLine="630"/>
        <w:rPr>
          <w:rFonts w:eastAsia="仿宋_GB2312"/>
          <w:b/>
          <w:sz w:val="32"/>
          <w:szCs w:val="32"/>
        </w:rPr>
      </w:pPr>
      <w:r w:rsidRPr="00E2725C">
        <w:rPr>
          <w:rFonts w:eastAsia="仿宋_GB2312" w:hint="eastAsia"/>
          <w:b/>
          <w:sz w:val="32"/>
          <w:szCs w:val="32"/>
        </w:rPr>
        <w:t>胜一场得</w:t>
      </w:r>
      <w:r w:rsidRPr="00E2725C">
        <w:rPr>
          <w:rFonts w:eastAsia="仿宋_GB2312"/>
          <w:b/>
          <w:sz w:val="32"/>
          <w:szCs w:val="32"/>
        </w:rPr>
        <w:t>3</w:t>
      </w:r>
      <w:r w:rsidRPr="00E2725C">
        <w:rPr>
          <w:rFonts w:eastAsia="仿宋_GB2312" w:hint="eastAsia"/>
          <w:b/>
          <w:sz w:val="32"/>
          <w:szCs w:val="32"/>
        </w:rPr>
        <w:t>分，平一场得</w:t>
      </w:r>
      <w:r w:rsidRPr="00E2725C">
        <w:rPr>
          <w:rFonts w:eastAsia="仿宋_GB2312"/>
          <w:b/>
          <w:sz w:val="32"/>
          <w:szCs w:val="32"/>
        </w:rPr>
        <w:t>1</w:t>
      </w:r>
      <w:r w:rsidRPr="00E2725C">
        <w:rPr>
          <w:rFonts w:eastAsia="仿宋_GB2312" w:hint="eastAsia"/>
          <w:b/>
          <w:sz w:val="32"/>
          <w:szCs w:val="32"/>
        </w:rPr>
        <w:t>分，负一场得</w:t>
      </w:r>
      <w:r w:rsidRPr="00E2725C">
        <w:rPr>
          <w:rFonts w:eastAsia="仿宋_GB2312"/>
          <w:b/>
          <w:sz w:val="32"/>
          <w:szCs w:val="32"/>
        </w:rPr>
        <w:t>0</w:t>
      </w:r>
      <w:r w:rsidRPr="00E2725C">
        <w:rPr>
          <w:rFonts w:eastAsia="仿宋_GB2312" w:hint="eastAsia"/>
          <w:b/>
          <w:sz w:val="32"/>
          <w:szCs w:val="32"/>
        </w:rPr>
        <w:t>分，积分多者名次列前。</w:t>
      </w:r>
      <w:r>
        <w:rPr>
          <w:rFonts w:eastAsia="仿宋_GB2312" w:hint="eastAsia"/>
          <w:b/>
          <w:sz w:val="32"/>
          <w:szCs w:val="32"/>
        </w:rPr>
        <w:t>若两队或两队以上积分相等，依下列顺序排列名次。</w:t>
      </w:r>
    </w:p>
    <w:p w:rsidR="003431E8" w:rsidRPr="00E2725C" w:rsidRDefault="003431E8" w:rsidP="00C214DF">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1</w:t>
      </w:r>
      <w:r>
        <w:rPr>
          <w:rFonts w:eastAsia="仿宋_GB2312" w:hint="eastAsia"/>
          <w:b/>
          <w:sz w:val="32"/>
          <w:szCs w:val="32"/>
        </w:rPr>
        <w:t>）</w:t>
      </w:r>
      <w:r w:rsidRPr="00E2725C">
        <w:rPr>
          <w:rFonts w:eastAsia="仿宋_GB2312" w:hint="eastAsia"/>
          <w:b/>
          <w:sz w:val="32"/>
          <w:szCs w:val="32"/>
        </w:rPr>
        <w:t>以相关各队胜负关系决定名次，积分多者名次列前</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2</w:t>
      </w:r>
      <w:r>
        <w:rPr>
          <w:rFonts w:eastAsia="仿宋_GB2312" w:hint="eastAsia"/>
          <w:b/>
          <w:sz w:val="32"/>
          <w:szCs w:val="32"/>
        </w:rPr>
        <w:t>）</w:t>
      </w:r>
      <w:r w:rsidRPr="00E2725C">
        <w:rPr>
          <w:rFonts w:eastAsia="仿宋_GB2312" w:hint="eastAsia"/>
          <w:b/>
          <w:sz w:val="32"/>
          <w:szCs w:val="32"/>
        </w:rPr>
        <w:t>积分相等队之间相互比赛中净胜球多者，名次列前</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3</w:t>
      </w:r>
      <w:r>
        <w:rPr>
          <w:rFonts w:eastAsia="仿宋_GB2312" w:hint="eastAsia"/>
          <w:b/>
          <w:sz w:val="32"/>
          <w:szCs w:val="32"/>
        </w:rPr>
        <w:t>）</w:t>
      </w:r>
      <w:r w:rsidRPr="00E2725C">
        <w:rPr>
          <w:rFonts w:eastAsia="仿宋_GB2312" w:hint="eastAsia"/>
          <w:b/>
          <w:sz w:val="32"/>
          <w:szCs w:val="32"/>
        </w:rPr>
        <w:t>积分相等队之间相互比赛中进球数多者，名次列前</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4</w:t>
      </w:r>
      <w:r>
        <w:rPr>
          <w:rFonts w:eastAsia="仿宋_GB2312" w:hint="eastAsia"/>
          <w:b/>
          <w:sz w:val="32"/>
          <w:szCs w:val="32"/>
        </w:rPr>
        <w:t>）</w:t>
      </w:r>
      <w:r w:rsidRPr="00E2725C">
        <w:rPr>
          <w:rFonts w:eastAsia="仿宋_GB2312" w:hint="eastAsia"/>
          <w:b/>
          <w:sz w:val="32"/>
          <w:szCs w:val="32"/>
        </w:rPr>
        <w:t>积分相等队在全部比赛中净胜球多者，名次列前</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5</w:t>
      </w:r>
      <w:r>
        <w:rPr>
          <w:rFonts w:eastAsia="仿宋_GB2312" w:hint="eastAsia"/>
          <w:b/>
          <w:sz w:val="32"/>
          <w:szCs w:val="32"/>
        </w:rPr>
        <w:t>）</w:t>
      </w:r>
      <w:r w:rsidRPr="00E2725C">
        <w:rPr>
          <w:rFonts w:eastAsia="仿宋_GB2312" w:hint="eastAsia"/>
          <w:b/>
          <w:sz w:val="32"/>
          <w:szCs w:val="32"/>
        </w:rPr>
        <w:t>积分相等队在全部比赛中进球数多者，名次列前</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6</w:t>
      </w:r>
      <w:r>
        <w:rPr>
          <w:rFonts w:eastAsia="仿宋_GB2312" w:hint="eastAsia"/>
          <w:b/>
          <w:sz w:val="32"/>
          <w:szCs w:val="32"/>
        </w:rPr>
        <w:t>）</w:t>
      </w:r>
      <w:r w:rsidRPr="00E2725C">
        <w:rPr>
          <w:rFonts w:eastAsia="仿宋_GB2312" w:hint="eastAsia"/>
          <w:b/>
          <w:sz w:val="32"/>
          <w:szCs w:val="32"/>
        </w:rPr>
        <w:t>上述均相同，以抽签的办法决定名次。</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5</w:t>
      </w:r>
      <w:r>
        <w:rPr>
          <w:rFonts w:eastAsia="仿宋_GB2312" w:hint="eastAsia"/>
          <w:b/>
          <w:sz w:val="32"/>
          <w:szCs w:val="32"/>
        </w:rPr>
        <w:t>．</w:t>
      </w:r>
      <w:r w:rsidRPr="00E2725C">
        <w:rPr>
          <w:rFonts w:eastAsia="仿宋_GB2312" w:hint="eastAsia"/>
          <w:b/>
          <w:sz w:val="32"/>
          <w:szCs w:val="32"/>
        </w:rPr>
        <w:t>淘汰赛</w:t>
      </w:r>
      <w:r>
        <w:rPr>
          <w:rFonts w:eastAsia="仿宋_GB2312" w:hint="eastAsia"/>
          <w:b/>
          <w:sz w:val="32"/>
          <w:szCs w:val="32"/>
        </w:rPr>
        <w:t>中，</w:t>
      </w:r>
      <w:r w:rsidRPr="00E2725C">
        <w:rPr>
          <w:rFonts w:eastAsia="仿宋_GB2312" w:hint="eastAsia"/>
          <w:b/>
          <w:sz w:val="32"/>
          <w:szCs w:val="32"/>
        </w:rPr>
        <w:t>两队在规定的时间内踢成平局，则直接采用互踢点球的办法决出胜负。</w:t>
      </w:r>
    </w:p>
    <w:p w:rsidR="003431E8" w:rsidRPr="002F4011" w:rsidRDefault="003431E8" w:rsidP="002346A2">
      <w:pPr>
        <w:spacing w:line="500" w:lineRule="exact"/>
        <w:ind w:firstLineChars="196" w:firstLine="630"/>
        <w:rPr>
          <w:rFonts w:ascii="黑体" w:eastAsia="黑体"/>
          <w:b/>
          <w:sz w:val="32"/>
          <w:szCs w:val="32"/>
        </w:rPr>
      </w:pPr>
      <w:r w:rsidRPr="002F4011">
        <w:rPr>
          <w:rFonts w:ascii="黑体" w:eastAsia="黑体" w:hint="eastAsia"/>
          <w:b/>
          <w:sz w:val="32"/>
          <w:szCs w:val="32"/>
        </w:rPr>
        <w:t>十、裁判员</w:t>
      </w:r>
    </w:p>
    <w:p w:rsidR="003431E8" w:rsidRPr="00E2725C" w:rsidRDefault="003431E8" w:rsidP="002346A2">
      <w:pPr>
        <w:spacing w:line="500" w:lineRule="exact"/>
        <w:ind w:firstLineChars="196" w:firstLine="630"/>
        <w:rPr>
          <w:rFonts w:eastAsia="仿宋_GB2312"/>
          <w:b/>
          <w:sz w:val="32"/>
          <w:szCs w:val="32"/>
        </w:rPr>
      </w:pPr>
      <w:r w:rsidRPr="00E2725C">
        <w:rPr>
          <w:rFonts w:eastAsia="仿宋_GB2312" w:hint="eastAsia"/>
          <w:b/>
          <w:sz w:val="32"/>
          <w:szCs w:val="32"/>
        </w:rPr>
        <w:t>由济宁市青少年校园足球协会选派。</w:t>
      </w:r>
    </w:p>
    <w:p w:rsidR="003431E8" w:rsidRPr="002F4011" w:rsidRDefault="003431E8" w:rsidP="002346A2">
      <w:pPr>
        <w:spacing w:line="500" w:lineRule="exact"/>
        <w:ind w:firstLineChars="196" w:firstLine="630"/>
        <w:rPr>
          <w:rFonts w:ascii="黑体" w:eastAsia="黑体"/>
          <w:b/>
          <w:sz w:val="32"/>
          <w:szCs w:val="32"/>
        </w:rPr>
      </w:pPr>
      <w:r w:rsidRPr="002F4011">
        <w:rPr>
          <w:rFonts w:ascii="黑体" w:eastAsia="黑体" w:hint="eastAsia"/>
          <w:b/>
          <w:sz w:val="32"/>
          <w:szCs w:val="32"/>
        </w:rPr>
        <w:t>十一、诉讼及处罚</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1</w:t>
      </w:r>
      <w:r>
        <w:rPr>
          <w:rFonts w:eastAsia="仿宋_GB2312" w:hint="eastAsia"/>
          <w:b/>
          <w:sz w:val="32"/>
          <w:szCs w:val="32"/>
        </w:rPr>
        <w:t>．</w:t>
      </w:r>
      <w:r w:rsidRPr="00E2725C">
        <w:rPr>
          <w:rFonts w:eastAsia="仿宋_GB2312" w:hint="eastAsia"/>
          <w:b/>
          <w:sz w:val="32"/>
          <w:szCs w:val="32"/>
        </w:rPr>
        <w:t>各参赛队若认为某队有弄虚作假等行为以及认为判罚不公要求上诉的，需准备确凿、有效的证明材料于赛后</w:t>
      </w:r>
      <w:r w:rsidRPr="00E2725C">
        <w:rPr>
          <w:rFonts w:eastAsia="仿宋_GB2312"/>
          <w:b/>
          <w:sz w:val="32"/>
          <w:szCs w:val="32"/>
        </w:rPr>
        <w:t>48</w:t>
      </w:r>
      <w:r w:rsidRPr="00E2725C">
        <w:rPr>
          <w:rFonts w:eastAsia="仿宋_GB2312" w:hint="eastAsia"/>
          <w:b/>
          <w:sz w:val="32"/>
          <w:szCs w:val="32"/>
        </w:rPr>
        <w:t>小时内提交资格审查组及仲裁委员会，同时需交纳申诉费</w:t>
      </w:r>
      <w:r w:rsidRPr="00E2725C">
        <w:rPr>
          <w:rFonts w:eastAsia="仿宋_GB2312"/>
          <w:b/>
          <w:sz w:val="32"/>
          <w:szCs w:val="32"/>
        </w:rPr>
        <w:t>1000</w:t>
      </w:r>
      <w:r w:rsidRPr="00E2725C">
        <w:rPr>
          <w:rFonts w:eastAsia="仿宋_GB2312" w:hint="eastAsia"/>
          <w:b/>
          <w:sz w:val="32"/>
          <w:szCs w:val="32"/>
        </w:rPr>
        <w:t>元，超过</w:t>
      </w:r>
      <w:r w:rsidRPr="00E2725C">
        <w:rPr>
          <w:rFonts w:eastAsia="仿宋_GB2312"/>
          <w:b/>
          <w:sz w:val="32"/>
          <w:szCs w:val="32"/>
        </w:rPr>
        <w:t>48</w:t>
      </w:r>
      <w:r w:rsidRPr="00E2725C">
        <w:rPr>
          <w:rFonts w:eastAsia="仿宋_GB2312" w:hint="eastAsia"/>
          <w:b/>
          <w:sz w:val="32"/>
          <w:szCs w:val="32"/>
        </w:rPr>
        <w:t>小时一概不予受理</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2</w:t>
      </w:r>
      <w:r>
        <w:rPr>
          <w:rFonts w:eastAsia="仿宋_GB2312" w:hint="eastAsia"/>
          <w:b/>
          <w:sz w:val="32"/>
          <w:szCs w:val="32"/>
        </w:rPr>
        <w:t>．对裁判员在比赛中根据事实做出的判决，不得申诉。</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3</w:t>
      </w:r>
      <w:r>
        <w:rPr>
          <w:rFonts w:eastAsia="仿宋_GB2312" w:hint="eastAsia"/>
          <w:b/>
          <w:sz w:val="32"/>
          <w:szCs w:val="32"/>
        </w:rPr>
        <w:t>．</w:t>
      </w:r>
      <w:r w:rsidRPr="00E2725C">
        <w:rPr>
          <w:rFonts w:eastAsia="仿宋_GB2312" w:hint="eastAsia"/>
          <w:b/>
          <w:sz w:val="32"/>
          <w:szCs w:val="32"/>
        </w:rPr>
        <w:t>小组赛进行过程中对运动员资格有异议，需在淘汰赛阶段开始前五天提出诉讼，超过此期限一概不予受理</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4</w:t>
      </w:r>
      <w:r>
        <w:rPr>
          <w:rFonts w:eastAsia="仿宋_GB2312" w:hint="eastAsia"/>
          <w:b/>
          <w:sz w:val="32"/>
          <w:szCs w:val="32"/>
        </w:rPr>
        <w:t>．赛会</w:t>
      </w:r>
      <w:r w:rsidRPr="00E2725C">
        <w:rPr>
          <w:rFonts w:eastAsia="仿宋_GB2312" w:hint="eastAsia"/>
          <w:b/>
          <w:sz w:val="32"/>
          <w:szCs w:val="32"/>
        </w:rPr>
        <w:t>在五日内做出裁决，其裁决为最终决定，不得申诉</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5</w:t>
      </w:r>
      <w:r>
        <w:rPr>
          <w:rFonts w:eastAsia="仿宋_GB2312" w:hint="eastAsia"/>
          <w:b/>
          <w:sz w:val="32"/>
          <w:szCs w:val="32"/>
        </w:rPr>
        <w:t>．</w:t>
      </w:r>
      <w:r w:rsidRPr="00E2725C">
        <w:rPr>
          <w:rFonts w:eastAsia="仿宋_GB2312" w:hint="eastAsia"/>
          <w:b/>
          <w:sz w:val="32"/>
          <w:szCs w:val="32"/>
        </w:rPr>
        <w:t>如胜诉将退回</w:t>
      </w:r>
      <w:r w:rsidRPr="00E2725C">
        <w:rPr>
          <w:rFonts w:eastAsia="仿宋_GB2312"/>
          <w:b/>
          <w:sz w:val="32"/>
          <w:szCs w:val="32"/>
        </w:rPr>
        <w:t>1000</w:t>
      </w:r>
      <w:r w:rsidRPr="00E2725C">
        <w:rPr>
          <w:rFonts w:eastAsia="仿宋_GB2312" w:hint="eastAsia"/>
          <w:b/>
          <w:sz w:val="32"/>
          <w:szCs w:val="32"/>
        </w:rPr>
        <w:t>元申诉费</w:t>
      </w:r>
      <w:r>
        <w:rPr>
          <w:rFonts w:eastAsia="仿宋_GB2312" w:hint="eastAsia"/>
          <w:b/>
          <w:sz w:val="32"/>
          <w:szCs w:val="32"/>
        </w:rPr>
        <w:t>。</w:t>
      </w:r>
    </w:p>
    <w:p w:rsidR="003431E8" w:rsidRDefault="003431E8" w:rsidP="002346A2">
      <w:pPr>
        <w:spacing w:line="500" w:lineRule="exact"/>
        <w:ind w:firstLineChars="196" w:firstLine="630"/>
        <w:rPr>
          <w:rFonts w:eastAsia="仿宋_GB2312"/>
          <w:b/>
          <w:sz w:val="32"/>
          <w:szCs w:val="32"/>
        </w:rPr>
      </w:pPr>
      <w:r>
        <w:rPr>
          <w:rFonts w:eastAsia="仿宋_GB2312"/>
          <w:b/>
          <w:sz w:val="32"/>
          <w:szCs w:val="32"/>
        </w:rPr>
        <w:t>6</w:t>
      </w:r>
      <w:r>
        <w:rPr>
          <w:rFonts w:eastAsia="仿宋_GB2312" w:hint="eastAsia"/>
          <w:b/>
          <w:sz w:val="32"/>
          <w:szCs w:val="32"/>
        </w:rPr>
        <w:t>．</w:t>
      </w:r>
      <w:r w:rsidRPr="00E2725C">
        <w:rPr>
          <w:rFonts w:eastAsia="仿宋_GB2312" w:hint="eastAsia"/>
          <w:b/>
          <w:sz w:val="32"/>
          <w:szCs w:val="32"/>
        </w:rPr>
        <w:t>凡弄虚作假者一经查实，将做出严肃处理，取消比赛资格并根据情节轻重做出大会通报、全市通报、取消二年以上比赛资格等处罚。</w:t>
      </w:r>
    </w:p>
    <w:p w:rsidR="003431E8" w:rsidRPr="002F4011" w:rsidRDefault="003431E8" w:rsidP="002346A2">
      <w:pPr>
        <w:spacing w:line="500" w:lineRule="exact"/>
        <w:ind w:firstLineChars="196" w:firstLine="630"/>
        <w:rPr>
          <w:rFonts w:ascii="黑体" w:eastAsia="黑体"/>
          <w:b/>
          <w:sz w:val="32"/>
          <w:szCs w:val="32"/>
        </w:rPr>
      </w:pPr>
      <w:r w:rsidRPr="002F4011">
        <w:rPr>
          <w:rFonts w:ascii="黑体" w:eastAsia="黑体" w:hint="eastAsia"/>
          <w:b/>
          <w:sz w:val="32"/>
          <w:szCs w:val="32"/>
        </w:rPr>
        <w:t>十二、奖励办法</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1</w:t>
      </w:r>
      <w:r>
        <w:rPr>
          <w:rFonts w:eastAsia="仿宋_GB2312" w:hint="eastAsia"/>
          <w:b/>
          <w:sz w:val="32"/>
          <w:szCs w:val="32"/>
        </w:rPr>
        <w:t>．</w:t>
      </w:r>
      <w:r w:rsidRPr="00E2725C">
        <w:rPr>
          <w:rFonts w:eastAsia="仿宋_GB2312" w:hint="eastAsia"/>
          <w:b/>
          <w:sz w:val="32"/>
          <w:szCs w:val="32"/>
        </w:rPr>
        <w:t>获得前八名的球队各获得奖杯一座。</w:t>
      </w:r>
      <w:r>
        <w:rPr>
          <w:rFonts w:eastAsia="仿宋_GB2312" w:hint="eastAsia"/>
          <w:b/>
          <w:sz w:val="32"/>
          <w:szCs w:val="32"/>
        </w:rPr>
        <w:t>第一名奖励</w:t>
      </w:r>
      <w:r>
        <w:rPr>
          <w:rFonts w:eastAsia="仿宋_GB2312"/>
          <w:b/>
          <w:sz w:val="32"/>
          <w:szCs w:val="32"/>
        </w:rPr>
        <w:t>1</w:t>
      </w:r>
      <w:r>
        <w:rPr>
          <w:rFonts w:eastAsia="仿宋_GB2312" w:hint="eastAsia"/>
          <w:b/>
          <w:sz w:val="32"/>
          <w:szCs w:val="32"/>
        </w:rPr>
        <w:t>万元；第二名奖励</w:t>
      </w:r>
      <w:r>
        <w:rPr>
          <w:rFonts w:eastAsia="仿宋_GB2312"/>
          <w:b/>
          <w:sz w:val="32"/>
          <w:szCs w:val="32"/>
        </w:rPr>
        <w:t>5000</w:t>
      </w:r>
      <w:r>
        <w:rPr>
          <w:rFonts w:eastAsia="仿宋_GB2312" w:hint="eastAsia"/>
          <w:b/>
          <w:sz w:val="32"/>
          <w:szCs w:val="32"/>
        </w:rPr>
        <w:t>元；第三名奖励</w:t>
      </w:r>
      <w:r>
        <w:rPr>
          <w:rFonts w:eastAsia="仿宋_GB2312"/>
          <w:b/>
          <w:sz w:val="32"/>
          <w:szCs w:val="32"/>
        </w:rPr>
        <w:t>3000</w:t>
      </w:r>
      <w:r>
        <w:rPr>
          <w:rFonts w:eastAsia="仿宋_GB2312" w:hint="eastAsia"/>
          <w:b/>
          <w:sz w:val="32"/>
          <w:szCs w:val="32"/>
        </w:rPr>
        <w:t>元；第四名奖励</w:t>
      </w:r>
      <w:r>
        <w:rPr>
          <w:rFonts w:eastAsia="仿宋_GB2312"/>
          <w:b/>
          <w:sz w:val="32"/>
          <w:szCs w:val="32"/>
        </w:rPr>
        <w:t>2000</w:t>
      </w:r>
      <w:r>
        <w:rPr>
          <w:rFonts w:eastAsia="仿宋_GB2312" w:hint="eastAsia"/>
          <w:b/>
          <w:sz w:val="32"/>
          <w:szCs w:val="32"/>
        </w:rPr>
        <w:t>元。</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2</w:t>
      </w:r>
      <w:r>
        <w:rPr>
          <w:rFonts w:eastAsia="仿宋_GB2312" w:hint="eastAsia"/>
          <w:b/>
          <w:sz w:val="32"/>
          <w:szCs w:val="32"/>
        </w:rPr>
        <w:t>．</w:t>
      </w:r>
      <w:r w:rsidRPr="00E2725C">
        <w:rPr>
          <w:rFonts w:eastAsia="仿宋_GB2312" w:hint="eastAsia"/>
          <w:b/>
          <w:sz w:val="32"/>
          <w:szCs w:val="32"/>
        </w:rPr>
        <w:t>男、女组分别评选优秀体育教师八名，</w:t>
      </w:r>
      <w:r>
        <w:rPr>
          <w:rFonts w:eastAsia="仿宋_GB2312" w:hint="eastAsia"/>
          <w:b/>
          <w:sz w:val="32"/>
          <w:szCs w:val="32"/>
        </w:rPr>
        <w:t>予以表彰。</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3</w:t>
      </w:r>
      <w:r>
        <w:rPr>
          <w:rFonts w:eastAsia="仿宋_GB2312" w:hint="eastAsia"/>
          <w:b/>
          <w:sz w:val="32"/>
          <w:szCs w:val="32"/>
        </w:rPr>
        <w:t>．</w:t>
      </w:r>
      <w:r w:rsidRPr="00E2725C">
        <w:rPr>
          <w:rFonts w:eastAsia="仿宋_GB2312" w:hint="eastAsia"/>
          <w:b/>
          <w:sz w:val="32"/>
          <w:szCs w:val="32"/>
        </w:rPr>
        <w:t>男、女组分别评选金、银、铜靴，</w:t>
      </w:r>
      <w:r>
        <w:rPr>
          <w:rFonts w:eastAsia="仿宋_GB2312" w:hint="eastAsia"/>
          <w:b/>
          <w:sz w:val="32"/>
          <w:szCs w:val="32"/>
        </w:rPr>
        <w:t>予以表彰。</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4</w:t>
      </w:r>
      <w:r>
        <w:rPr>
          <w:rFonts w:eastAsia="仿宋_GB2312" w:hint="eastAsia"/>
          <w:b/>
          <w:sz w:val="32"/>
          <w:szCs w:val="32"/>
        </w:rPr>
        <w:t>．</w:t>
      </w:r>
      <w:r w:rsidRPr="00E2725C">
        <w:rPr>
          <w:rFonts w:eastAsia="仿宋_GB2312" w:hint="eastAsia"/>
          <w:b/>
          <w:sz w:val="32"/>
          <w:szCs w:val="32"/>
        </w:rPr>
        <w:t>男、女组分别评选十名希望之星，</w:t>
      </w:r>
      <w:r>
        <w:rPr>
          <w:rFonts w:eastAsia="仿宋_GB2312" w:hint="eastAsia"/>
          <w:b/>
          <w:sz w:val="32"/>
          <w:szCs w:val="32"/>
        </w:rPr>
        <w:t>予以表彰。</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5</w:t>
      </w:r>
      <w:r>
        <w:rPr>
          <w:rFonts w:eastAsia="仿宋_GB2312" w:hint="eastAsia"/>
          <w:b/>
          <w:sz w:val="32"/>
          <w:szCs w:val="32"/>
        </w:rPr>
        <w:t>．</w:t>
      </w:r>
      <w:r w:rsidRPr="00E2725C">
        <w:rPr>
          <w:rFonts w:eastAsia="仿宋_GB2312" w:hint="eastAsia"/>
          <w:b/>
          <w:sz w:val="32"/>
          <w:szCs w:val="32"/>
        </w:rPr>
        <w:t>男、女组分别评选</w:t>
      </w:r>
      <w:r>
        <w:rPr>
          <w:rFonts w:eastAsia="仿宋_GB2312" w:hint="eastAsia"/>
          <w:b/>
          <w:sz w:val="32"/>
          <w:szCs w:val="32"/>
        </w:rPr>
        <w:t>四</w:t>
      </w:r>
      <w:r w:rsidRPr="00E2725C">
        <w:rPr>
          <w:rFonts w:eastAsia="仿宋_GB2312" w:hint="eastAsia"/>
          <w:b/>
          <w:sz w:val="32"/>
          <w:szCs w:val="32"/>
        </w:rPr>
        <w:t>支</w:t>
      </w:r>
      <w:r w:rsidRPr="00E2725C">
        <w:rPr>
          <w:rFonts w:eastAsia="仿宋_GB2312"/>
          <w:b/>
          <w:sz w:val="32"/>
          <w:szCs w:val="32"/>
        </w:rPr>
        <w:t>“</w:t>
      </w:r>
      <w:r>
        <w:rPr>
          <w:rFonts w:eastAsia="仿宋_GB2312" w:hint="eastAsia"/>
          <w:b/>
          <w:sz w:val="32"/>
          <w:szCs w:val="32"/>
        </w:rPr>
        <w:t>体育道德竞赛奖</w:t>
      </w:r>
      <w:r w:rsidRPr="00E2725C">
        <w:rPr>
          <w:rFonts w:eastAsia="仿宋_GB2312"/>
          <w:b/>
          <w:sz w:val="32"/>
          <w:szCs w:val="32"/>
        </w:rPr>
        <w:t>”</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6</w:t>
      </w:r>
      <w:r>
        <w:rPr>
          <w:rFonts w:eastAsia="仿宋_GB2312" w:hint="eastAsia"/>
          <w:b/>
          <w:sz w:val="32"/>
          <w:szCs w:val="32"/>
        </w:rPr>
        <w:t>．</w:t>
      </w:r>
      <w:r w:rsidRPr="00E2725C">
        <w:rPr>
          <w:rFonts w:eastAsia="仿宋_GB2312" w:hint="eastAsia"/>
          <w:b/>
          <w:sz w:val="32"/>
          <w:szCs w:val="32"/>
        </w:rPr>
        <w:t>按</w:t>
      </w:r>
      <w:r w:rsidRPr="00E2725C">
        <w:rPr>
          <w:rFonts w:eastAsia="仿宋_GB2312"/>
          <w:b/>
          <w:sz w:val="32"/>
          <w:szCs w:val="32"/>
        </w:rPr>
        <w:t>20</w:t>
      </w:r>
      <w:r w:rsidRPr="00E2725C">
        <w:rPr>
          <w:rFonts w:eastAsia="仿宋_GB2312" w:hint="eastAsia"/>
          <w:b/>
          <w:sz w:val="32"/>
          <w:szCs w:val="32"/>
        </w:rPr>
        <w:t>％的比例评选优秀裁判员。</w:t>
      </w:r>
    </w:p>
    <w:p w:rsidR="003431E8" w:rsidRPr="002F4011" w:rsidRDefault="003431E8" w:rsidP="002346A2">
      <w:pPr>
        <w:spacing w:line="500" w:lineRule="exact"/>
        <w:ind w:firstLineChars="196" w:firstLine="630"/>
        <w:rPr>
          <w:rFonts w:ascii="黑体" w:eastAsia="黑体"/>
          <w:b/>
          <w:sz w:val="32"/>
          <w:szCs w:val="32"/>
        </w:rPr>
      </w:pPr>
      <w:r w:rsidRPr="002F4011">
        <w:rPr>
          <w:rFonts w:ascii="黑体" w:eastAsia="黑体" w:hint="eastAsia"/>
          <w:b/>
          <w:sz w:val="32"/>
          <w:szCs w:val="32"/>
        </w:rPr>
        <w:t>十三、其它事宜</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1</w:t>
      </w:r>
      <w:r>
        <w:rPr>
          <w:rFonts w:eastAsia="仿宋_GB2312" w:hint="eastAsia"/>
          <w:b/>
          <w:sz w:val="32"/>
          <w:szCs w:val="32"/>
        </w:rPr>
        <w:t>．各县市区必须按《通知》要求</w:t>
      </w:r>
      <w:r w:rsidRPr="00E2725C">
        <w:rPr>
          <w:rFonts w:eastAsia="仿宋_GB2312" w:hint="eastAsia"/>
          <w:b/>
          <w:sz w:val="32"/>
          <w:szCs w:val="32"/>
        </w:rPr>
        <w:t>组队参赛，组织参赛情况纳入各县市区学校体育工作综合评估考核</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2</w:t>
      </w:r>
      <w:r>
        <w:rPr>
          <w:rFonts w:eastAsia="仿宋_GB2312" w:hint="eastAsia"/>
          <w:b/>
          <w:sz w:val="32"/>
          <w:szCs w:val="32"/>
        </w:rPr>
        <w:t>．本</w:t>
      </w:r>
      <w:r w:rsidRPr="00E2725C">
        <w:rPr>
          <w:rFonts w:eastAsia="仿宋_GB2312" w:hint="eastAsia"/>
          <w:b/>
          <w:sz w:val="32"/>
          <w:szCs w:val="32"/>
        </w:rPr>
        <w:t>《规程》由大会组委会负责解释</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3</w:t>
      </w:r>
      <w:r>
        <w:rPr>
          <w:rFonts w:eastAsia="仿宋_GB2312" w:hint="eastAsia"/>
          <w:b/>
          <w:sz w:val="32"/>
          <w:szCs w:val="32"/>
        </w:rPr>
        <w:t>．</w:t>
      </w:r>
      <w:r w:rsidRPr="00E2725C">
        <w:rPr>
          <w:rFonts w:eastAsia="仿宋_GB2312" w:hint="eastAsia"/>
          <w:b/>
          <w:sz w:val="32"/>
          <w:szCs w:val="32"/>
        </w:rPr>
        <w:t>未尽事宜</w:t>
      </w:r>
      <w:r>
        <w:rPr>
          <w:rFonts w:eastAsia="仿宋_GB2312" w:hint="eastAsia"/>
          <w:b/>
          <w:sz w:val="32"/>
          <w:szCs w:val="32"/>
        </w:rPr>
        <w:t>，</w:t>
      </w:r>
      <w:r w:rsidRPr="00E2725C">
        <w:rPr>
          <w:rFonts w:eastAsia="仿宋_GB2312" w:hint="eastAsia"/>
          <w:b/>
          <w:sz w:val="32"/>
          <w:szCs w:val="32"/>
        </w:rPr>
        <w:t>另行通知。</w:t>
      </w:r>
    </w:p>
    <w:p w:rsidR="003431E8" w:rsidRPr="00E2725C" w:rsidRDefault="003431E8" w:rsidP="008D5F12">
      <w:pPr>
        <w:spacing w:line="500" w:lineRule="exact"/>
        <w:ind w:firstLine="435"/>
        <w:rPr>
          <w:rFonts w:eastAsia="仿宋_GB2312"/>
          <w:b/>
          <w:sz w:val="32"/>
          <w:szCs w:val="32"/>
        </w:rPr>
      </w:pPr>
    </w:p>
    <w:p w:rsidR="003431E8" w:rsidRPr="00E2725C" w:rsidRDefault="003431E8" w:rsidP="008D5F12">
      <w:pPr>
        <w:spacing w:line="500" w:lineRule="exact"/>
        <w:ind w:firstLine="435"/>
        <w:rPr>
          <w:rFonts w:eastAsia="仿宋_GB2312"/>
          <w:b/>
          <w:sz w:val="32"/>
          <w:szCs w:val="32"/>
        </w:rPr>
      </w:pPr>
    </w:p>
    <w:p w:rsidR="003431E8" w:rsidRPr="00E2725C" w:rsidRDefault="003431E8" w:rsidP="008D5F12">
      <w:pPr>
        <w:rPr>
          <w:rFonts w:eastAsia="仿宋_GB2312"/>
          <w:sz w:val="32"/>
          <w:szCs w:val="32"/>
        </w:rPr>
      </w:pPr>
    </w:p>
    <w:p w:rsidR="003431E8" w:rsidRPr="00E2725C" w:rsidRDefault="003431E8" w:rsidP="008D5F12">
      <w:pPr>
        <w:rPr>
          <w:rFonts w:eastAsia="仿宋_GB2312"/>
          <w:sz w:val="32"/>
          <w:szCs w:val="32"/>
        </w:rPr>
      </w:pPr>
    </w:p>
    <w:p w:rsidR="003431E8" w:rsidRPr="00E2725C" w:rsidRDefault="003431E8" w:rsidP="008D5F12">
      <w:pPr>
        <w:rPr>
          <w:rFonts w:eastAsia="仿宋_GB2312"/>
          <w:sz w:val="32"/>
          <w:szCs w:val="32"/>
        </w:rPr>
      </w:pPr>
    </w:p>
    <w:p w:rsidR="003431E8" w:rsidRPr="00E2725C" w:rsidRDefault="003431E8" w:rsidP="008D5F12">
      <w:pPr>
        <w:rPr>
          <w:rFonts w:eastAsia="仿宋_GB2312"/>
          <w:sz w:val="32"/>
          <w:szCs w:val="32"/>
        </w:rPr>
      </w:pPr>
    </w:p>
    <w:p w:rsidR="003431E8" w:rsidRPr="00E2725C" w:rsidRDefault="003431E8" w:rsidP="008D5F12">
      <w:pPr>
        <w:spacing w:line="500" w:lineRule="exact"/>
        <w:jc w:val="left"/>
        <w:rPr>
          <w:rFonts w:ascii="黑体" w:eastAsia="黑体"/>
          <w:b/>
          <w:sz w:val="32"/>
          <w:szCs w:val="32"/>
        </w:rPr>
      </w:pPr>
      <w:r w:rsidRPr="00E2725C">
        <w:rPr>
          <w:rFonts w:ascii="黑体" w:eastAsia="黑体" w:hint="eastAsia"/>
          <w:b/>
          <w:sz w:val="32"/>
          <w:szCs w:val="32"/>
        </w:rPr>
        <w:t>附件</w:t>
      </w:r>
      <w:r w:rsidRPr="00E2725C">
        <w:rPr>
          <w:rFonts w:ascii="黑体" w:eastAsia="黑体"/>
          <w:b/>
          <w:sz w:val="32"/>
          <w:szCs w:val="32"/>
        </w:rPr>
        <w:t>2</w:t>
      </w:r>
    </w:p>
    <w:p w:rsidR="003431E8" w:rsidRPr="00E2725C" w:rsidRDefault="003431E8" w:rsidP="008D5F12">
      <w:pPr>
        <w:spacing w:line="500" w:lineRule="exact"/>
        <w:jc w:val="left"/>
        <w:rPr>
          <w:rFonts w:eastAsia="方正小标宋简体"/>
          <w:b/>
          <w:sz w:val="44"/>
          <w:szCs w:val="44"/>
        </w:rPr>
      </w:pPr>
    </w:p>
    <w:p w:rsidR="003431E8" w:rsidRPr="00E2725C" w:rsidRDefault="003431E8" w:rsidP="008D5F12">
      <w:pPr>
        <w:spacing w:line="500" w:lineRule="exact"/>
        <w:jc w:val="center"/>
        <w:rPr>
          <w:rFonts w:eastAsia="方正小标宋简体"/>
          <w:b/>
          <w:sz w:val="44"/>
          <w:szCs w:val="44"/>
        </w:rPr>
      </w:pPr>
      <w:r>
        <w:rPr>
          <w:rFonts w:eastAsia="方正小标宋简体"/>
          <w:b/>
          <w:sz w:val="44"/>
          <w:szCs w:val="44"/>
        </w:rPr>
        <w:t>2016—2017</w:t>
      </w:r>
      <w:r w:rsidRPr="00E2725C">
        <w:rPr>
          <w:rFonts w:eastAsia="方正小标宋简体" w:hint="eastAsia"/>
          <w:b/>
          <w:sz w:val="44"/>
          <w:szCs w:val="44"/>
        </w:rPr>
        <w:t>年度济宁市</w:t>
      </w:r>
      <w:r w:rsidRPr="00E2725C">
        <w:rPr>
          <w:rFonts w:eastAsia="方正小标宋简体"/>
          <w:b/>
          <w:sz w:val="44"/>
          <w:szCs w:val="44"/>
        </w:rPr>
        <w:t>“</w:t>
      </w:r>
      <w:r w:rsidRPr="00E2725C">
        <w:rPr>
          <w:rFonts w:eastAsia="方正小标宋简体" w:hint="eastAsia"/>
          <w:b/>
          <w:sz w:val="44"/>
          <w:szCs w:val="44"/>
        </w:rPr>
        <w:t>市长杯</w:t>
      </w:r>
      <w:r w:rsidRPr="00E2725C">
        <w:rPr>
          <w:rFonts w:eastAsia="方正小标宋简体"/>
          <w:b/>
          <w:sz w:val="44"/>
          <w:szCs w:val="44"/>
        </w:rPr>
        <w:t>”</w:t>
      </w:r>
      <w:r w:rsidRPr="00E2725C">
        <w:rPr>
          <w:rFonts w:eastAsia="方正小标宋简体" w:hint="eastAsia"/>
          <w:b/>
          <w:sz w:val="44"/>
          <w:szCs w:val="44"/>
        </w:rPr>
        <w:t>校园足球联赛竞赛规程</w:t>
      </w:r>
      <w:r w:rsidRPr="00E2725C">
        <w:rPr>
          <w:rFonts w:eastAsia="方正小标宋简体"/>
          <w:b/>
          <w:sz w:val="44"/>
          <w:szCs w:val="44"/>
        </w:rPr>
        <w:t>(</w:t>
      </w:r>
      <w:r w:rsidRPr="00E2725C">
        <w:rPr>
          <w:rFonts w:eastAsia="方正小标宋简体" w:hint="eastAsia"/>
          <w:b/>
          <w:sz w:val="36"/>
          <w:szCs w:val="36"/>
        </w:rPr>
        <w:t>高中组</w:t>
      </w:r>
      <w:r w:rsidRPr="00E2725C">
        <w:rPr>
          <w:rFonts w:eastAsia="方正小标宋简体"/>
          <w:b/>
          <w:sz w:val="44"/>
          <w:szCs w:val="44"/>
        </w:rPr>
        <w:t>)</w:t>
      </w:r>
    </w:p>
    <w:p w:rsidR="003431E8" w:rsidRPr="00E2725C" w:rsidRDefault="003431E8" w:rsidP="008D5F12">
      <w:pPr>
        <w:spacing w:line="500" w:lineRule="exact"/>
        <w:rPr>
          <w:b/>
          <w:sz w:val="30"/>
          <w:szCs w:val="30"/>
        </w:rPr>
      </w:pPr>
    </w:p>
    <w:p w:rsidR="003431E8" w:rsidRPr="003B10C0" w:rsidRDefault="003431E8" w:rsidP="002346A2">
      <w:pPr>
        <w:spacing w:line="500" w:lineRule="exact"/>
        <w:ind w:firstLineChars="196" w:firstLine="630"/>
        <w:rPr>
          <w:rFonts w:ascii="黑体" w:eastAsia="黑体"/>
          <w:b/>
          <w:sz w:val="32"/>
          <w:szCs w:val="32"/>
        </w:rPr>
      </w:pPr>
      <w:r w:rsidRPr="003B10C0">
        <w:rPr>
          <w:rFonts w:ascii="黑体" w:eastAsia="黑体" w:hint="eastAsia"/>
          <w:b/>
          <w:sz w:val="32"/>
          <w:szCs w:val="32"/>
        </w:rPr>
        <w:t>一、主办单位</w:t>
      </w:r>
    </w:p>
    <w:p w:rsidR="003431E8" w:rsidRPr="00E2725C" w:rsidRDefault="003431E8" w:rsidP="002346A2">
      <w:pPr>
        <w:spacing w:line="500" w:lineRule="exact"/>
        <w:ind w:firstLineChars="196" w:firstLine="630"/>
        <w:rPr>
          <w:rFonts w:eastAsia="仿宋_GB2312"/>
          <w:b/>
          <w:sz w:val="32"/>
          <w:szCs w:val="32"/>
        </w:rPr>
      </w:pPr>
      <w:r w:rsidRPr="00E2725C">
        <w:rPr>
          <w:rFonts w:eastAsia="仿宋_GB2312" w:hint="eastAsia"/>
          <w:b/>
          <w:sz w:val="32"/>
          <w:szCs w:val="32"/>
        </w:rPr>
        <w:t>济宁市教育局、济宁市体育局</w:t>
      </w:r>
    </w:p>
    <w:p w:rsidR="003431E8" w:rsidRPr="003B10C0" w:rsidRDefault="003431E8" w:rsidP="002346A2">
      <w:pPr>
        <w:spacing w:line="500" w:lineRule="exact"/>
        <w:ind w:firstLineChars="196" w:firstLine="630"/>
        <w:rPr>
          <w:rFonts w:ascii="黑体" w:eastAsia="黑体"/>
          <w:b/>
          <w:sz w:val="32"/>
          <w:szCs w:val="32"/>
        </w:rPr>
      </w:pPr>
      <w:r w:rsidRPr="003B10C0">
        <w:rPr>
          <w:rFonts w:ascii="黑体" w:eastAsia="黑体" w:hint="eastAsia"/>
          <w:b/>
          <w:sz w:val="32"/>
          <w:szCs w:val="32"/>
        </w:rPr>
        <w:t>二、承办单位</w:t>
      </w:r>
    </w:p>
    <w:p w:rsidR="003431E8" w:rsidRPr="00E2725C" w:rsidRDefault="003431E8" w:rsidP="002346A2">
      <w:pPr>
        <w:spacing w:line="500" w:lineRule="exact"/>
        <w:ind w:firstLineChars="185" w:firstLine="594"/>
        <w:jc w:val="left"/>
        <w:rPr>
          <w:rFonts w:eastAsia="仿宋_GB2312"/>
          <w:b/>
          <w:sz w:val="32"/>
          <w:szCs w:val="32"/>
        </w:rPr>
      </w:pPr>
      <w:r w:rsidRPr="00E2725C">
        <w:rPr>
          <w:rFonts w:eastAsia="仿宋_GB2312" w:hint="eastAsia"/>
          <w:b/>
          <w:sz w:val="32"/>
          <w:szCs w:val="32"/>
        </w:rPr>
        <w:t>济宁市青少年校园足球协会</w:t>
      </w:r>
    </w:p>
    <w:p w:rsidR="003431E8" w:rsidRPr="003B10C0" w:rsidRDefault="003431E8" w:rsidP="002346A2">
      <w:pPr>
        <w:spacing w:line="500" w:lineRule="exact"/>
        <w:ind w:firstLineChars="196" w:firstLine="630"/>
        <w:rPr>
          <w:rFonts w:ascii="黑体" w:eastAsia="黑体"/>
          <w:b/>
          <w:sz w:val="32"/>
          <w:szCs w:val="32"/>
        </w:rPr>
      </w:pPr>
      <w:r w:rsidRPr="003B10C0">
        <w:rPr>
          <w:rFonts w:ascii="黑体" w:eastAsia="黑体" w:hint="eastAsia"/>
          <w:b/>
          <w:sz w:val="32"/>
          <w:szCs w:val="32"/>
        </w:rPr>
        <w:t>三、协办单位</w:t>
      </w:r>
    </w:p>
    <w:p w:rsidR="003431E8" w:rsidRPr="00E2725C" w:rsidRDefault="003431E8" w:rsidP="002346A2">
      <w:pPr>
        <w:spacing w:line="500" w:lineRule="exact"/>
        <w:ind w:firstLineChars="196" w:firstLine="630"/>
        <w:rPr>
          <w:rFonts w:eastAsia="仿宋_GB2312"/>
          <w:b/>
          <w:sz w:val="32"/>
          <w:szCs w:val="32"/>
        </w:rPr>
      </w:pPr>
      <w:r w:rsidRPr="00E2725C">
        <w:rPr>
          <w:rFonts w:eastAsia="仿宋_GB2312" w:hint="eastAsia"/>
          <w:b/>
          <w:sz w:val="32"/>
          <w:szCs w:val="32"/>
        </w:rPr>
        <w:t>各县市区市教育局</w:t>
      </w:r>
      <w:r>
        <w:rPr>
          <w:rFonts w:eastAsia="仿宋_GB2312" w:hint="eastAsia"/>
          <w:b/>
          <w:sz w:val="32"/>
          <w:szCs w:val="32"/>
        </w:rPr>
        <w:t>、体育局</w:t>
      </w:r>
      <w:r w:rsidRPr="00E2725C">
        <w:rPr>
          <w:rFonts w:eastAsia="仿宋_GB2312" w:hint="eastAsia"/>
          <w:b/>
          <w:sz w:val="32"/>
          <w:szCs w:val="32"/>
        </w:rPr>
        <w:t>，高新区、太白湖新区社会事业发展局</w:t>
      </w:r>
    </w:p>
    <w:p w:rsidR="003431E8" w:rsidRPr="003B10C0" w:rsidRDefault="003431E8" w:rsidP="002346A2">
      <w:pPr>
        <w:spacing w:line="500" w:lineRule="exact"/>
        <w:ind w:firstLineChars="196" w:firstLine="630"/>
        <w:rPr>
          <w:rFonts w:ascii="黑体" w:eastAsia="黑体"/>
          <w:b/>
          <w:sz w:val="32"/>
          <w:szCs w:val="32"/>
        </w:rPr>
      </w:pPr>
      <w:r w:rsidRPr="003B10C0">
        <w:rPr>
          <w:rFonts w:ascii="黑体" w:eastAsia="黑体" w:hint="eastAsia"/>
          <w:b/>
          <w:sz w:val="32"/>
          <w:szCs w:val="32"/>
        </w:rPr>
        <w:t>四、比赛时间</w:t>
      </w:r>
    </w:p>
    <w:p w:rsidR="003431E8" w:rsidRDefault="003431E8" w:rsidP="002346A2">
      <w:pPr>
        <w:spacing w:line="500" w:lineRule="exact"/>
        <w:ind w:leftChars="83" w:left="174" w:firstLineChars="147" w:firstLine="472"/>
        <w:rPr>
          <w:rFonts w:eastAsia="仿宋_GB2312"/>
          <w:b/>
          <w:sz w:val="32"/>
          <w:szCs w:val="32"/>
        </w:rPr>
      </w:pPr>
      <w:r w:rsidRPr="00E2725C">
        <w:rPr>
          <w:rFonts w:eastAsia="仿宋_GB2312" w:hint="eastAsia"/>
          <w:b/>
          <w:sz w:val="32"/>
          <w:szCs w:val="32"/>
        </w:rPr>
        <w:t>自</w:t>
      </w:r>
      <w:r>
        <w:rPr>
          <w:rFonts w:eastAsia="仿宋_GB2312"/>
          <w:b/>
          <w:sz w:val="32"/>
          <w:szCs w:val="32"/>
        </w:rPr>
        <w:t>2017</w:t>
      </w:r>
      <w:r w:rsidRPr="00E2725C">
        <w:rPr>
          <w:rFonts w:eastAsia="仿宋_GB2312" w:hint="eastAsia"/>
          <w:b/>
          <w:sz w:val="32"/>
          <w:szCs w:val="32"/>
        </w:rPr>
        <w:t>年</w:t>
      </w:r>
      <w:r w:rsidRPr="00E2725C">
        <w:rPr>
          <w:rFonts w:eastAsia="仿宋_GB2312"/>
          <w:b/>
          <w:sz w:val="32"/>
          <w:szCs w:val="32"/>
        </w:rPr>
        <w:t>3</w:t>
      </w:r>
      <w:r w:rsidRPr="00E2725C">
        <w:rPr>
          <w:rFonts w:eastAsia="仿宋_GB2312" w:hint="eastAsia"/>
          <w:b/>
          <w:sz w:val="32"/>
          <w:szCs w:val="32"/>
        </w:rPr>
        <w:t>月</w:t>
      </w:r>
      <w:r>
        <w:rPr>
          <w:rFonts w:eastAsia="仿宋_GB2312" w:hint="eastAsia"/>
          <w:b/>
          <w:sz w:val="32"/>
          <w:szCs w:val="32"/>
        </w:rPr>
        <w:t>中旬</w:t>
      </w:r>
      <w:r w:rsidRPr="00E2725C">
        <w:rPr>
          <w:rFonts w:eastAsia="仿宋_GB2312" w:hint="eastAsia"/>
          <w:b/>
          <w:sz w:val="32"/>
          <w:szCs w:val="32"/>
        </w:rPr>
        <w:t>起</w:t>
      </w:r>
      <w:r>
        <w:rPr>
          <w:rFonts w:eastAsia="仿宋_GB2312" w:hint="eastAsia"/>
          <w:b/>
          <w:sz w:val="32"/>
          <w:szCs w:val="32"/>
        </w:rPr>
        <w:t>，利用周六、周日时间比赛。</w:t>
      </w:r>
    </w:p>
    <w:p w:rsidR="003431E8" w:rsidRPr="003B10C0" w:rsidRDefault="003431E8" w:rsidP="002346A2">
      <w:pPr>
        <w:spacing w:line="500" w:lineRule="exact"/>
        <w:ind w:firstLineChars="196" w:firstLine="630"/>
        <w:rPr>
          <w:rFonts w:ascii="黑体" w:eastAsia="黑体"/>
          <w:b/>
          <w:sz w:val="32"/>
          <w:szCs w:val="32"/>
        </w:rPr>
      </w:pPr>
      <w:r w:rsidRPr="003B10C0">
        <w:rPr>
          <w:rFonts w:ascii="黑体" w:eastAsia="黑体" w:hint="eastAsia"/>
          <w:b/>
          <w:sz w:val="32"/>
          <w:szCs w:val="32"/>
        </w:rPr>
        <w:t>五、比赛地点</w:t>
      </w:r>
    </w:p>
    <w:p w:rsidR="003431E8" w:rsidRPr="00E2725C" w:rsidRDefault="003431E8" w:rsidP="002346A2">
      <w:pPr>
        <w:spacing w:line="500" w:lineRule="exact"/>
        <w:ind w:leftChars="83" w:left="174" w:firstLineChars="147" w:firstLine="472"/>
        <w:rPr>
          <w:rFonts w:eastAsia="仿宋_GB2312"/>
          <w:b/>
          <w:sz w:val="32"/>
          <w:szCs w:val="32"/>
        </w:rPr>
      </w:pPr>
      <w:r>
        <w:rPr>
          <w:rFonts w:eastAsia="仿宋_GB2312" w:hint="eastAsia"/>
          <w:b/>
          <w:sz w:val="32"/>
          <w:szCs w:val="32"/>
        </w:rPr>
        <w:t>依据比赛分组，指定具体比赛场地。</w:t>
      </w:r>
    </w:p>
    <w:p w:rsidR="003431E8" w:rsidRDefault="003431E8" w:rsidP="002346A2">
      <w:pPr>
        <w:spacing w:line="500" w:lineRule="exact"/>
        <w:ind w:firstLineChars="196" w:firstLine="630"/>
        <w:rPr>
          <w:rFonts w:ascii="黑体" w:eastAsia="黑体"/>
          <w:b/>
          <w:sz w:val="32"/>
          <w:szCs w:val="32"/>
        </w:rPr>
      </w:pPr>
      <w:r w:rsidRPr="003B10C0">
        <w:rPr>
          <w:rFonts w:ascii="黑体" w:eastAsia="黑体" w:hint="eastAsia"/>
          <w:b/>
          <w:sz w:val="32"/>
          <w:szCs w:val="32"/>
        </w:rPr>
        <w:t>六、参赛单位</w:t>
      </w:r>
    </w:p>
    <w:p w:rsidR="003431E8" w:rsidRPr="00E2725C" w:rsidRDefault="003431E8" w:rsidP="002346A2">
      <w:pPr>
        <w:spacing w:line="500" w:lineRule="exact"/>
        <w:ind w:firstLineChars="196" w:firstLine="630"/>
        <w:rPr>
          <w:rFonts w:eastAsia="仿宋_GB2312"/>
          <w:b/>
          <w:sz w:val="32"/>
          <w:szCs w:val="32"/>
        </w:rPr>
      </w:pPr>
      <w:r w:rsidRPr="00E2725C">
        <w:rPr>
          <w:rFonts w:eastAsia="仿宋_GB2312" w:hint="eastAsia"/>
          <w:b/>
          <w:sz w:val="32"/>
          <w:szCs w:val="32"/>
        </w:rPr>
        <w:t>全市</w:t>
      </w:r>
      <w:r>
        <w:rPr>
          <w:rFonts w:eastAsia="仿宋_GB2312" w:hint="eastAsia"/>
          <w:b/>
          <w:sz w:val="32"/>
          <w:szCs w:val="32"/>
        </w:rPr>
        <w:t>所有</w:t>
      </w:r>
      <w:r w:rsidRPr="00E2725C">
        <w:rPr>
          <w:rFonts w:eastAsia="仿宋_GB2312" w:hint="eastAsia"/>
          <w:b/>
          <w:sz w:val="32"/>
          <w:szCs w:val="32"/>
        </w:rPr>
        <w:t>高中段学校</w:t>
      </w:r>
      <w:r>
        <w:rPr>
          <w:rFonts w:eastAsia="仿宋_GB2312" w:hint="eastAsia"/>
          <w:b/>
          <w:sz w:val="32"/>
          <w:szCs w:val="32"/>
        </w:rPr>
        <w:t>。</w:t>
      </w:r>
    </w:p>
    <w:p w:rsidR="003431E8" w:rsidRDefault="003431E8" w:rsidP="002346A2">
      <w:pPr>
        <w:spacing w:line="500" w:lineRule="exact"/>
        <w:ind w:firstLineChars="185" w:firstLine="594"/>
        <w:rPr>
          <w:rFonts w:ascii="黑体" w:eastAsia="黑体"/>
          <w:b/>
          <w:sz w:val="32"/>
          <w:szCs w:val="32"/>
        </w:rPr>
      </w:pPr>
      <w:r w:rsidRPr="003B10C0">
        <w:rPr>
          <w:rFonts w:ascii="黑体" w:eastAsia="黑体" w:hint="eastAsia"/>
          <w:b/>
          <w:sz w:val="32"/>
          <w:szCs w:val="32"/>
        </w:rPr>
        <w:t>七、比赛分组</w:t>
      </w:r>
    </w:p>
    <w:p w:rsidR="003431E8" w:rsidRPr="00E2725C" w:rsidRDefault="003431E8" w:rsidP="002346A2">
      <w:pPr>
        <w:spacing w:line="500" w:lineRule="exact"/>
        <w:ind w:firstLineChars="185" w:firstLine="594"/>
        <w:rPr>
          <w:rFonts w:eastAsia="仿宋_GB2312"/>
          <w:b/>
          <w:sz w:val="32"/>
          <w:szCs w:val="32"/>
        </w:rPr>
      </w:pPr>
      <w:r w:rsidRPr="00E2725C">
        <w:rPr>
          <w:rFonts w:eastAsia="仿宋_GB2312" w:hint="eastAsia"/>
          <w:b/>
          <w:sz w:val="32"/>
          <w:szCs w:val="32"/>
        </w:rPr>
        <w:t>比赛设男子组、女子组两个组别</w:t>
      </w:r>
      <w:r>
        <w:rPr>
          <w:rFonts w:eastAsia="仿宋_GB2312" w:hint="eastAsia"/>
          <w:b/>
          <w:sz w:val="32"/>
          <w:szCs w:val="32"/>
        </w:rPr>
        <w:t>。</w:t>
      </w:r>
    </w:p>
    <w:p w:rsidR="003431E8" w:rsidRPr="003B10C0" w:rsidRDefault="003431E8" w:rsidP="002346A2">
      <w:pPr>
        <w:spacing w:line="500" w:lineRule="exact"/>
        <w:ind w:firstLineChars="196" w:firstLine="630"/>
        <w:rPr>
          <w:rFonts w:ascii="黑体" w:eastAsia="黑体"/>
          <w:b/>
          <w:sz w:val="32"/>
          <w:szCs w:val="32"/>
        </w:rPr>
      </w:pPr>
      <w:r w:rsidRPr="003B10C0">
        <w:rPr>
          <w:rFonts w:ascii="黑体" w:eastAsia="黑体" w:hint="eastAsia"/>
          <w:b/>
          <w:sz w:val="32"/>
          <w:szCs w:val="32"/>
        </w:rPr>
        <w:t>八、参赛、报名及资审办法</w:t>
      </w:r>
    </w:p>
    <w:p w:rsidR="003431E8" w:rsidRDefault="003431E8" w:rsidP="002346A2">
      <w:pPr>
        <w:spacing w:line="500" w:lineRule="exact"/>
        <w:ind w:firstLineChars="185" w:firstLine="594"/>
        <w:rPr>
          <w:rFonts w:eastAsia="仿宋_GB2312"/>
          <w:b/>
          <w:sz w:val="32"/>
          <w:szCs w:val="32"/>
        </w:rPr>
      </w:pPr>
      <w:r>
        <w:rPr>
          <w:rFonts w:eastAsia="仿宋_GB2312"/>
          <w:b/>
          <w:sz w:val="32"/>
          <w:szCs w:val="32"/>
        </w:rPr>
        <w:t>1</w:t>
      </w:r>
      <w:r>
        <w:rPr>
          <w:rFonts w:eastAsia="仿宋_GB2312" w:hint="eastAsia"/>
          <w:b/>
          <w:sz w:val="32"/>
          <w:szCs w:val="32"/>
        </w:rPr>
        <w:t>．</w:t>
      </w:r>
      <w:r w:rsidRPr="00E2725C">
        <w:rPr>
          <w:rFonts w:eastAsia="仿宋_GB2312" w:hint="eastAsia"/>
          <w:b/>
          <w:sz w:val="32"/>
          <w:szCs w:val="32"/>
        </w:rPr>
        <w:t>全市</w:t>
      </w:r>
      <w:r>
        <w:rPr>
          <w:rFonts w:eastAsia="仿宋_GB2312" w:hint="eastAsia"/>
          <w:b/>
          <w:sz w:val="32"/>
          <w:szCs w:val="32"/>
        </w:rPr>
        <w:t>所有</w:t>
      </w:r>
      <w:r w:rsidRPr="00E2725C">
        <w:rPr>
          <w:rFonts w:eastAsia="仿宋_GB2312" w:hint="eastAsia"/>
          <w:b/>
          <w:sz w:val="32"/>
          <w:szCs w:val="32"/>
        </w:rPr>
        <w:t>高中段学校</w:t>
      </w:r>
      <w:r>
        <w:rPr>
          <w:rFonts w:eastAsia="仿宋_GB2312" w:hint="eastAsia"/>
          <w:b/>
          <w:sz w:val="32"/>
          <w:szCs w:val="32"/>
        </w:rPr>
        <w:t>。</w:t>
      </w:r>
      <w:r w:rsidRPr="00E2725C">
        <w:rPr>
          <w:rFonts w:eastAsia="仿宋_GB2312" w:hint="eastAsia"/>
          <w:b/>
          <w:sz w:val="32"/>
          <w:szCs w:val="32"/>
        </w:rPr>
        <w:t>外国籍队员每队不得超过一人</w:t>
      </w:r>
      <w:r>
        <w:rPr>
          <w:rFonts w:eastAsia="仿宋_GB2312" w:hint="eastAsia"/>
          <w:b/>
          <w:sz w:val="32"/>
          <w:szCs w:val="32"/>
        </w:rPr>
        <w:t>，</w:t>
      </w:r>
      <w:r w:rsidRPr="00E2725C">
        <w:rPr>
          <w:rFonts w:eastAsia="仿宋_GB2312" w:hint="eastAsia"/>
          <w:b/>
          <w:sz w:val="32"/>
          <w:szCs w:val="32"/>
        </w:rPr>
        <w:t>不得跨校组队</w:t>
      </w:r>
      <w:r>
        <w:rPr>
          <w:rFonts w:eastAsia="仿宋_GB2312" w:hint="eastAsia"/>
          <w:b/>
          <w:sz w:val="32"/>
          <w:szCs w:val="32"/>
        </w:rPr>
        <w:t>。</w:t>
      </w:r>
    </w:p>
    <w:p w:rsidR="003431E8" w:rsidRPr="00E2725C" w:rsidRDefault="003431E8" w:rsidP="002346A2">
      <w:pPr>
        <w:spacing w:line="500" w:lineRule="exact"/>
        <w:ind w:firstLineChars="185" w:firstLine="594"/>
        <w:rPr>
          <w:rFonts w:eastAsia="仿宋_GB2312"/>
          <w:b/>
          <w:sz w:val="32"/>
          <w:szCs w:val="32"/>
        </w:rPr>
      </w:pPr>
      <w:r>
        <w:rPr>
          <w:rFonts w:eastAsia="仿宋_GB2312"/>
          <w:b/>
          <w:sz w:val="32"/>
          <w:szCs w:val="32"/>
        </w:rPr>
        <w:t>2</w:t>
      </w:r>
      <w:r>
        <w:rPr>
          <w:rFonts w:eastAsia="仿宋_GB2312" w:hint="eastAsia"/>
          <w:b/>
          <w:sz w:val="32"/>
          <w:szCs w:val="32"/>
        </w:rPr>
        <w:t>．</w:t>
      </w:r>
      <w:r w:rsidRPr="00E2725C">
        <w:rPr>
          <w:rFonts w:eastAsia="仿宋_GB2312" w:hint="eastAsia"/>
          <w:b/>
          <w:sz w:val="32"/>
          <w:szCs w:val="32"/>
        </w:rPr>
        <w:t>参赛队员为</w:t>
      </w:r>
      <w:smartTag w:uri="urn:schemas-microsoft-com:office:smarttags" w:element="chsdate">
        <w:smartTagPr>
          <w:attr w:name="IsROCDate" w:val="False"/>
          <w:attr w:name="IsLunarDate" w:val="False"/>
          <w:attr w:name="Day" w:val="31"/>
          <w:attr w:name="Month" w:val="8"/>
          <w:attr w:name="Year" w:val="2016"/>
        </w:smartTagPr>
        <w:r>
          <w:rPr>
            <w:rFonts w:eastAsia="仿宋_GB2312"/>
            <w:b/>
            <w:sz w:val="32"/>
            <w:szCs w:val="32"/>
          </w:rPr>
          <w:t>1997</w:t>
        </w:r>
        <w:r w:rsidRPr="00E2725C">
          <w:rPr>
            <w:rFonts w:eastAsia="仿宋_GB2312" w:hint="eastAsia"/>
            <w:b/>
            <w:sz w:val="32"/>
            <w:szCs w:val="32"/>
          </w:rPr>
          <w:t>年</w:t>
        </w:r>
        <w:r w:rsidRPr="00E2725C">
          <w:rPr>
            <w:rFonts w:eastAsia="仿宋_GB2312"/>
            <w:b/>
            <w:sz w:val="32"/>
            <w:szCs w:val="32"/>
          </w:rPr>
          <w:t>9</w:t>
        </w:r>
        <w:r w:rsidRPr="00E2725C">
          <w:rPr>
            <w:rFonts w:eastAsia="仿宋_GB2312" w:hint="eastAsia"/>
            <w:b/>
            <w:sz w:val="32"/>
            <w:szCs w:val="32"/>
          </w:rPr>
          <w:t>月</w:t>
        </w:r>
        <w:r w:rsidRPr="00E2725C">
          <w:rPr>
            <w:rFonts w:eastAsia="仿宋_GB2312"/>
            <w:b/>
            <w:sz w:val="32"/>
            <w:szCs w:val="32"/>
          </w:rPr>
          <w:t>1</w:t>
        </w:r>
        <w:r w:rsidRPr="00E2725C">
          <w:rPr>
            <w:rFonts w:eastAsia="仿宋_GB2312" w:hint="eastAsia"/>
            <w:b/>
            <w:sz w:val="32"/>
            <w:szCs w:val="32"/>
          </w:rPr>
          <w:t>日</w:t>
        </w:r>
      </w:smartTag>
      <w:r w:rsidRPr="00E2725C">
        <w:rPr>
          <w:rFonts w:eastAsia="仿宋_GB2312" w:hint="eastAsia"/>
          <w:b/>
          <w:sz w:val="32"/>
          <w:szCs w:val="32"/>
        </w:rPr>
        <w:t>以后出生的高中</w:t>
      </w:r>
      <w:r>
        <w:rPr>
          <w:rFonts w:eastAsia="仿宋_GB2312" w:hint="eastAsia"/>
          <w:b/>
          <w:sz w:val="32"/>
          <w:szCs w:val="32"/>
        </w:rPr>
        <w:t>段</w:t>
      </w:r>
      <w:r w:rsidRPr="00E2725C">
        <w:rPr>
          <w:rFonts w:eastAsia="仿宋_GB2312" w:hint="eastAsia"/>
          <w:b/>
          <w:sz w:val="32"/>
          <w:szCs w:val="32"/>
        </w:rPr>
        <w:t>学生</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3</w:t>
      </w:r>
      <w:r>
        <w:rPr>
          <w:rFonts w:eastAsia="仿宋_GB2312" w:hint="eastAsia"/>
          <w:b/>
          <w:sz w:val="32"/>
          <w:szCs w:val="32"/>
        </w:rPr>
        <w:t>．每个队伍报</w:t>
      </w:r>
      <w:r w:rsidRPr="00E2725C">
        <w:rPr>
          <w:rFonts w:eastAsia="仿宋_GB2312" w:hint="eastAsia"/>
          <w:b/>
          <w:sz w:val="32"/>
          <w:szCs w:val="32"/>
        </w:rPr>
        <w:t>领队</w:t>
      </w:r>
      <w:r w:rsidRPr="00E2725C">
        <w:rPr>
          <w:rFonts w:eastAsia="仿宋_GB2312"/>
          <w:b/>
          <w:sz w:val="32"/>
          <w:szCs w:val="32"/>
        </w:rPr>
        <w:t>1</w:t>
      </w:r>
      <w:r w:rsidRPr="00E2725C">
        <w:rPr>
          <w:rFonts w:eastAsia="仿宋_GB2312" w:hint="eastAsia"/>
          <w:b/>
          <w:sz w:val="32"/>
          <w:szCs w:val="32"/>
        </w:rPr>
        <w:t>人、教练员</w:t>
      </w:r>
      <w:r w:rsidRPr="00E2725C">
        <w:rPr>
          <w:rFonts w:eastAsia="仿宋_GB2312"/>
          <w:b/>
          <w:sz w:val="32"/>
          <w:szCs w:val="32"/>
        </w:rPr>
        <w:t>2</w:t>
      </w:r>
      <w:r w:rsidRPr="00E2725C">
        <w:rPr>
          <w:rFonts w:eastAsia="仿宋_GB2312" w:hint="eastAsia"/>
          <w:b/>
          <w:sz w:val="32"/>
          <w:szCs w:val="32"/>
        </w:rPr>
        <w:t>人、</w:t>
      </w:r>
      <w:r>
        <w:rPr>
          <w:rFonts w:eastAsia="仿宋_GB2312" w:hint="eastAsia"/>
          <w:b/>
          <w:sz w:val="32"/>
          <w:szCs w:val="32"/>
        </w:rPr>
        <w:t>队医</w:t>
      </w:r>
      <w:r>
        <w:rPr>
          <w:rFonts w:eastAsia="仿宋_GB2312"/>
          <w:b/>
          <w:sz w:val="32"/>
          <w:szCs w:val="32"/>
        </w:rPr>
        <w:t>1</w:t>
      </w:r>
      <w:r>
        <w:rPr>
          <w:rFonts w:eastAsia="仿宋_GB2312" w:hint="eastAsia"/>
          <w:b/>
          <w:sz w:val="32"/>
          <w:szCs w:val="32"/>
        </w:rPr>
        <w:t>人、</w:t>
      </w:r>
      <w:r w:rsidRPr="00E2725C">
        <w:rPr>
          <w:rFonts w:eastAsia="仿宋_GB2312" w:hint="eastAsia"/>
          <w:b/>
          <w:sz w:val="32"/>
          <w:szCs w:val="32"/>
        </w:rPr>
        <w:t>运动员</w:t>
      </w:r>
      <w:r w:rsidRPr="00E2725C">
        <w:rPr>
          <w:rFonts w:eastAsia="仿宋_GB2312"/>
          <w:b/>
          <w:sz w:val="32"/>
          <w:szCs w:val="32"/>
        </w:rPr>
        <w:t>15</w:t>
      </w:r>
      <w:r w:rsidRPr="00E2725C">
        <w:rPr>
          <w:rFonts w:eastAsia="仿宋_GB2312" w:hint="eastAsia"/>
          <w:b/>
          <w:sz w:val="32"/>
          <w:szCs w:val="32"/>
        </w:rPr>
        <w:t>人。</w:t>
      </w:r>
    </w:p>
    <w:p w:rsidR="003431E8" w:rsidRDefault="003431E8" w:rsidP="002346A2">
      <w:pPr>
        <w:spacing w:line="500" w:lineRule="exact"/>
        <w:ind w:firstLineChars="196" w:firstLine="630"/>
        <w:rPr>
          <w:rFonts w:eastAsia="仿宋_GB2312"/>
          <w:b/>
          <w:sz w:val="32"/>
          <w:szCs w:val="32"/>
        </w:rPr>
      </w:pPr>
      <w:r>
        <w:rPr>
          <w:rFonts w:eastAsia="仿宋_GB2312"/>
          <w:b/>
          <w:sz w:val="32"/>
          <w:szCs w:val="32"/>
        </w:rPr>
        <w:t>4</w:t>
      </w:r>
      <w:r>
        <w:rPr>
          <w:rFonts w:eastAsia="仿宋_GB2312" w:hint="eastAsia"/>
          <w:b/>
          <w:sz w:val="32"/>
          <w:szCs w:val="32"/>
        </w:rPr>
        <w:t>．</w:t>
      </w:r>
      <w:r w:rsidRPr="00E2725C">
        <w:rPr>
          <w:rFonts w:eastAsia="仿宋_GB2312" w:hint="eastAsia"/>
          <w:b/>
          <w:sz w:val="32"/>
          <w:szCs w:val="32"/>
        </w:rPr>
        <w:t>报名</w:t>
      </w:r>
      <w:r>
        <w:rPr>
          <w:rFonts w:eastAsia="仿宋_GB2312" w:hint="eastAsia"/>
          <w:b/>
          <w:sz w:val="32"/>
          <w:szCs w:val="32"/>
        </w:rPr>
        <w:t>需知</w:t>
      </w:r>
    </w:p>
    <w:p w:rsidR="003431E8" w:rsidRDefault="003431E8" w:rsidP="00424E73">
      <w:pPr>
        <w:spacing w:line="500" w:lineRule="exact"/>
        <w:ind w:firstLineChars="196" w:firstLine="630"/>
        <w:rPr>
          <w:rFonts w:eastAsia="仿宋_GB2312"/>
          <w:b/>
          <w:sz w:val="32"/>
          <w:szCs w:val="32"/>
        </w:rPr>
      </w:pPr>
      <w:r>
        <w:rPr>
          <w:rFonts w:eastAsia="仿宋_GB2312" w:hint="eastAsia"/>
          <w:b/>
          <w:sz w:val="32"/>
          <w:szCs w:val="32"/>
        </w:rPr>
        <w:t>各县市区统一报名，集中报名时间：</w:t>
      </w:r>
      <w:r>
        <w:rPr>
          <w:rFonts w:eastAsia="仿宋_GB2312"/>
          <w:b/>
          <w:sz w:val="32"/>
          <w:szCs w:val="32"/>
        </w:rPr>
        <w:t>2017</w:t>
      </w:r>
      <w:r w:rsidRPr="00E2725C">
        <w:rPr>
          <w:rFonts w:eastAsia="仿宋_GB2312" w:hint="eastAsia"/>
          <w:b/>
          <w:sz w:val="32"/>
          <w:szCs w:val="32"/>
        </w:rPr>
        <w:t>年</w:t>
      </w:r>
      <w:r w:rsidRPr="00E2725C">
        <w:rPr>
          <w:rFonts w:eastAsia="仿宋_GB2312"/>
          <w:b/>
          <w:sz w:val="32"/>
          <w:szCs w:val="32"/>
        </w:rPr>
        <w:t>2</w:t>
      </w:r>
      <w:r w:rsidRPr="00E2725C">
        <w:rPr>
          <w:rFonts w:eastAsia="仿宋_GB2312" w:hint="eastAsia"/>
          <w:b/>
          <w:sz w:val="32"/>
          <w:szCs w:val="32"/>
        </w:rPr>
        <w:t>月</w:t>
      </w:r>
      <w:r>
        <w:rPr>
          <w:rFonts w:eastAsia="仿宋_GB2312"/>
          <w:b/>
          <w:sz w:val="32"/>
          <w:szCs w:val="32"/>
        </w:rPr>
        <w:t>22</w:t>
      </w:r>
      <w:r w:rsidRPr="00E2725C">
        <w:rPr>
          <w:rFonts w:eastAsia="仿宋_GB2312" w:hint="eastAsia"/>
          <w:b/>
          <w:sz w:val="32"/>
          <w:szCs w:val="32"/>
        </w:rPr>
        <w:t>日</w:t>
      </w:r>
      <w:r>
        <w:rPr>
          <w:rFonts w:eastAsia="仿宋_GB2312" w:hint="eastAsia"/>
          <w:b/>
          <w:sz w:val="32"/>
          <w:szCs w:val="32"/>
        </w:rPr>
        <w:t>至</w:t>
      </w:r>
      <w:r>
        <w:rPr>
          <w:rFonts w:eastAsia="仿宋_GB2312"/>
          <w:b/>
          <w:sz w:val="32"/>
          <w:szCs w:val="32"/>
        </w:rPr>
        <w:t>28</w:t>
      </w:r>
      <w:r>
        <w:rPr>
          <w:rFonts w:eastAsia="仿宋_GB2312" w:hint="eastAsia"/>
          <w:b/>
          <w:sz w:val="32"/>
          <w:szCs w:val="32"/>
        </w:rPr>
        <w:t>日，地点：</w:t>
      </w:r>
      <w:r w:rsidRPr="00E2725C">
        <w:rPr>
          <w:rFonts w:eastAsia="仿宋_GB2312" w:hint="eastAsia"/>
          <w:b/>
          <w:sz w:val="32"/>
          <w:szCs w:val="32"/>
        </w:rPr>
        <w:t>济宁市青少年校园足球协会（济宁一中老校区）</w:t>
      </w:r>
      <w:r>
        <w:rPr>
          <w:rFonts w:eastAsia="仿宋_GB2312" w:hint="eastAsia"/>
          <w:b/>
          <w:sz w:val="32"/>
          <w:szCs w:val="32"/>
        </w:rPr>
        <w:t>，同时</w:t>
      </w:r>
      <w:r w:rsidRPr="00EF01DB">
        <w:rPr>
          <w:rFonts w:eastAsia="仿宋_GB2312" w:hint="eastAsia"/>
          <w:b/>
          <w:sz w:val="32"/>
          <w:szCs w:val="32"/>
        </w:rPr>
        <w:t>提交</w:t>
      </w:r>
      <w:r>
        <w:rPr>
          <w:rFonts w:eastAsia="仿宋_GB2312" w:hint="eastAsia"/>
          <w:b/>
          <w:sz w:val="32"/>
          <w:szCs w:val="32"/>
        </w:rPr>
        <w:t>纸质及</w:t>
      </w:r>
      <w:r w:rsidRPr="00E2725C">
        <w:rPr>
          <w:rFonts w:eastAsia="仿宋_GB2312" w:hint="eastAsia"/>
          <w:b/>
          <w:sz w:val="32"/>
          <w:szCs w:val="32"/>
        </w:rPr>
        <w:t>电子版</w:t>
      </w:r>
      <w:r>
        <w:rPr>
          <w:rFonts w:eastAsia="仿宋_GB2312" w:hint="eastAsia"/>
          <w:b/>
          <w:sz w:val="32"/>
          <w:szCs w:val="32"/>
        </w:rPr>
        <w:t>材料</w:t>
      </w:r>
      <w:r w:rsidRPr="00E2725C">
        <w:rPr>
          <w:rFonts w:eastAsia="仿宋_GB2312" w:hint="eastAsia"/>
          <w:b/>
          <w:sz w:val="32"/>
          <w:szCs w:val="32"/>
        </w:rPr>
        <w:t>。</w:t>
      </w:r>
    </w:p>
    <w:p w:rsidR="003431E8" w:rsidRPr="00E2725C" w:rsidRDefault="003431E8" w:rsidP="00424E73">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1</w:t>
      </w:r>
      <w:r>
        <w:rPr>
          <w:rFonts w:eastAsia="仿宋_GB2312" w:hint="eastAsia"/>
          <w:b/>
          <w:sz w:val="32"/>
          <w:szCs w:val="32"/>
        </w:rPr>
        <w:t>）济宁市第三</w:t>
      </w:r>
      <w:r w:rsidRPr="00E2725C">
        <w:rPr>
          <w:rFonts w:eastAsia="仿宋_GB2312" w:hint="eastAsia"/>
          <w:b/>
          <w:sz w:val="32"/>
          <w:szCs w:val="32"/>
        </w:rPr>
        <w:t>届</w:t>
      </w:r>
      <w:r w:rsidRPr="00E2725C">
        <w:rPr>
          <w:rFonts w:eastAsia="仿宋_GB2312"/>
          <w:b/>
          <w:sz w:val="32"/>
          <w:szCs w:val="32"/>
        </w:rPr>
        <w:t>“</w:t>
      </w:r>
      <w:r w:rsidRPr="00E2725C">
        <w:rPr>
          <w:rFonts w:eastAsia="仿宋_GB2312" w:hint="eastAsia"/>
          <w:b/>
          <w:sz w:val="32"/>
          <w:szCs w:val="32"/>
        </w:rPr>
        <w:t>市长杯</w:t>
      </w:r>
      <w:r w:rsidRPr="00E2725C">
        <w:rPr>
          <w:rFonts w:eastAsia="仿宋_GB2312"/>
          <w:b/>
          <w:sz w:val="32"/>
          <w:szCs w:val="32"/>
        </w:rPr>
        <w:t>”</w:t>
      </w:r>
      <w:r w:rsidRPr="00E2725C">
        <w:rPr>
          <w:rFonts w:eastAsia="仿宋_GB2312" w:hint="eastAsia"/>
          <w:b/>
          <w:sz w:val="32"/>
          <w:szCs w:val="32"/>
        </w:rPr>
        <w:t>校园足球联赛报名表</w:t>
      </w:r>
      <w:r>
        <w:rPr>
          <w:rFonts w:eastAsia="仿宋_GB2312" w:hint="eastAsia"/>
          <w:b/>
          <w:sz w:val="32"/>
          <w:szCs w:val="32"/>
        </w:rPr>
        <w:t>；</w:t>
      </w:r>
    </w:p>
    <w:p w:rsidR="003431E8" w:rsidRDefault="003431E8" w:rsidP="00424E73">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2</w:t>
      </w:r>
      <w:r>
        <w:rPr>
          <w:rFonts w:eastAsia="仿宋_GB2312" w:hint="eastAsia"/>
          <w:b/>
          <w:sz w:val="32"/>
          <w:szCs w:val="32"/>
        </w:rPr>
        <w:t>）济宁市第三</w:t>
      </w:r>
      <w:r w:rsidRPr="00E2725C">
        <w:rPr>
          <w:rFonts w:eastAsia="仿宋_GB2312" w:hint="eastAsia"/>
          <w:b/>
          <w:sz w:val="32"/>
          <w:szCs w:val="32"/>
        </w:rPr>
        <w:t>届</w:t>
      </w:r>
      <w:r w:rsidRPr="00E2725C">
        <w:rPr>
          <w:rFonts w:eastAsia="仿宋_GB2312"/>
          <w:b/>
          <w:sz w:val="32"/>
          <w:szCs w:val="32"/>
        </w:rPr>
        <w:t>“</w:t>
      </w:r>
      <w:r w:rsidRPr="00E2725C">
        <w:rPr>
          <w:rFonts w:eastAsia="仿宋_GB2312" w:hint="eastAsia"/>
          <w:b/>
          <w:sz w:val="32"/>
          <w:szCs w:val="32"/>
        </w:rPr>
        <w:t>市长杯</w:t>
      </w:r>
      <w:r w:rsidRPr="00E2725C">
        <w:rPr>
          <w:rFonts w:eastAsia="仿宋_GB2312"/>
          <w:b/>
          <w:sz w:val="32"/>
          <w:szCs w:val="32"/>
        </w:rPr>
        <w:t>”</w:t>
      </w:r>
      <w:r w:rsidRPr="00E2725C">
        <w:rPr>
          <w:rFonts w:eastAsia="仿宋_GB2312" w:hint="eastAsia"/>
          <w:b/>
          <w:sz w:val="32"/>
          <w:szCs w:val="32"/>
        </w:rPr>
        <w:t>参赛登记表</w:t>
      </w:r>
      <w:r>
        <w:rPr>
          <w:rFonts w:eastAsia="仿宋_GB2312" w:hint="eastAsia"/>
          <w:b/>
          <w:sz w:val="32"/>
          <w:szCs w:val="32"/>
        </w:rPr>
        <w:t>；</w:t>
      </w:r>
    </w:p>
    <w:p w:rsidR="003431E8" w:rsidRDefault="003431E8" w:rsidP="00424E73">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3</w:t>
      </w:r>
      <w:r>
        <w:rPr>
          <w:rFonts w:eastAsia="仿宋_GB2312" w:hint="eastAsia"/>
          <w:b/>
          <w:sz w:val="32"/>
          <w:szCs w:val="32"/>
        </w:rPr>
        <w:t>）</w:t>
      </w:r>
      <w:r w:rsidRPr="00E2725C">
        <w:rPr>
          <w:rFonts w:eastAsia="仿宋_GB2312" w:hint="eastAsia"/>
          <w:b/>
          <w:sz w:val="32"/>
          <w:szCs w:val="32"/>
        </w:rPr>
        <w:t>运动员学籍表复印件</w:t>
      </w:r>
      <w:r>
        <w:rPr>
          <w:rFonts w:eastAsia="仿宋_GB2312" w:hint="eastAsia"/>
          <w:b/>
          <w:sz w:val="32"/>
          <w:szCs w:val="32"/>
        </w:rPr>
        <w:t>；</w:t>
      </w:r>
    </w:p>
    <w:p w:rsidR="003431E8" w:rsidRPr="00E2725C" w:rsidRDefault="003431E8" w:rsidP="00424E73">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4</w:t>
      </w:r>
      <w:r>
        <w:rPr>
          <w:rFonts w:eastAsia="仿宋_GB2312" w:hint="eastAsia"/>
          <w:b/>
          <w:sz w:val="32"/>
          <w:szCs w:val="32"/>
        </w:rPr>
        <w:t>）</w:t>
      </w:r>
      <w:r w:rsidRPr="00E2725C">
        <w:rPr>
          <w:rFonts w:eastAsia="仿宋_GB2312" w:hint="eastAsia"/>
          <w:b/>
          <w:sz w:val="32"/>
          <w:szCs w:val="32"/>
        </w:rPr>
        <w:t>近期县级医院体检证明</w:t>
      </w:r>
      <w:r>
        <w:rPr>
          <w:rFonts w:eastAsia="仿宋_GB2312" w:hint="eastAsia"/>
          <w:b/>
          <w:sz w:val="32"/>
          <w:szCs w:val="32"/>
        </w:rPr>
        <w:t>；</w:t>
      </w:r>
    </w:p>
    <w:p w:rsidR="003431E8" w:rsidRPr="00E2725C" w:rsidRDefault="003431E8" w:rsidP="00424E73">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5</w:t>
      </w:r>
      <w:r>
        <w:rPr>
          <w:rFonts w:eastAsia="仿宋_GB2312" w:hint="eastAsia"/>
          <w:b/>
          <w:sz w:val="32"/>
          <w:szCs w:val="32"/>
        </w:rPr>
        <w:t>）本学年学生人身意外伤害保险；</w:t>
      </w:r>
    </w:p>
    <w:p w:rsidR="003431E8" w:rsidRPr="00E2725C" w:rsidRDefault="003431E8" w:rsidP="00424E73">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6</w:t>
      </w:r>
      <w:r>
        <w:rPr>
          <w:rFonts w:eastAsia="仿宋_GB2312" w:hint="eastAsia"/>
          <w:b/>
          <w:sz w:val="32"/>
          <w:szCs w:val="32"/>
        </w:rPr>
        <w:t>）</w:t>
      </w:r>
      <w:r w:rsidRPr="00E2725C">
        <w:rPr>
          <w:rFonts w:eastAsia="仿宋_GB2312" w:hint="eastAsia"/>
          <w:b/>
          <w:sz w:val="32"/>
          <w:szCs w:val="32"/>
        </w:rPr>
        <w:t>二代身份证原件</w:t>
      </w:r>
      <w:r>
        <w:rPr>
          <w:rFonts w:eastAsia="仿宋_GB2312" w:hint="eastAsia"/>
          <w:b/>
          <w:sz w:val="32"/>
          <w:szCs w:val="32"/>
        </w:rPr>
        <w:t>及复印件。</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5</w:t>
      </w:r>
      <w:r>
        <w:rPr>
          <w:rFonts w:eastAsia="仿宋_GB2312" w:hint="eastAsia"/>
          <w:b/>
          <w:sz w:val="32"/>
          <w:szCs w:val="32"/>
        </w:rPr>
        <w:t>．</w:t>
      </w:r>
      <w:r w:rsidRPr="00E2725C">
        <w:rPr>
          <w:rFonts w:eastAsia="仿宋_GB2312" w:hint="eastAsia"/>
          <w:b/>
          <w:sz w:val="32"/>
          <w:szCs w:val="32"/>
        </w:rPr>
        <w:t>运动员资格审查工作由主办单位和承办单位联合组成的资格审查小组负责，审查合格，办理参赛证。无参赛证得运动员一律不得参赛，凡在任何一方面有弄虚作假者一律取消比赛资格。</w:t>
      </w:r>
    </w:p>
    <w:p w:rsidR="003431E8" w:rsidRPr="003B10C0" w:rsidRDefault="003431E8" w:rsidP="002346A2">
      <w:pPr>
        <w:spacing w:line="500" w:lineRule="exact"/>
        <w:ind w:firstLineChars="196" w:firstLine="630"/>
        <w:rPr>
          <w:rFonts w:ascii="黑体" w:eastAsia="黑体"/>
          <w:b/>
          <w:sz w:val="32"/>
          <w:szCs w:val="32"/>
        </w:rPr>
      </w:pPr>
      <w:r w:rsidRPr="003B10C0">
        <w:rPr>
          <w:rFonts w:ascii="黑体" w:eastAsia="黑体" w:hint="eastAsia"/>
          <w:b/>
          <w:sz w:val="32"/>
          <w:szCs w:val="32"/>
        </w:rPr>
        <w:t>九、竞赛和决定名次办法</w:t>
      </w:r>
    </w:p>
    <w:p w:rsidR="003431E8" w:rsidRDefault="003431E8" w:rsidP="002346A2">
      <w:pPr>
        <w:spacing w:line="500" w:lineRule="exact"/>
        <w:ind w:firstLineChars="196" w:firstLine="630"/>
        <w:rPr>
          <w:rFonts w:eastAsia="仿宋_GB2312"/>
          <w:b/>
          <w:sz w:val="32"/>
          <w:szCs w:val="32"/>
        </w:rPr>
      </w:pPr>
      <w:r>
        <w:rPr>
          <w:rFonts w:eastAsia="仿宋_GB2312"/>
          <w:b/>
          <w:sz w:val="32"/>
          <w:szCs w:val="32"/>
        </w:rPr>
        <w:t>1</w:t>
      </w:r>
      <w:r>
        <w:rPr>
          <w:rFonts w:eastAsia="仿宋_GB2312" w:hint="eastAsia"/>
          <w:b/>
          <w:sz w:val="32"/>
          <w:szCs w:val="32"/>
        </w:rPr>
        <w:t>．比赛为五人制，依据最新《五人制足球竞赛规则》执行。第一阶段采用</w:t>
      </w:r>
      <w:r w:rsidRPr="00E2725C">
        <w:rPr>
          <w:rFonts w:eastAsia="仿宋_GB2312" w:hint="eastAsia"/>
          <w:b/>
          <w:sz w:val="32"/>
          <w:szCs w:val="32"/>
        </w:rPr>
        <w:t>小组单循环</w:t>
      </w:r>
      <w:r>
        <w:rPr>
          <w:rFonts w:eastAsia="仿宋_GB2312" w:hint="eastAsia"/>
          <w:b/>
          <w:sz w:val="32"/>
          <w:szCs w:val="32"/>
        </w:rPr>
        <w:t>比</w:t>
      </w:r>
      <w:r w:rsidRPr="00E2725C">
        <w:rPr>
          <w:rFonts w:eastAsia="仿宋_GB2312" w:hint="eastAsia"/>
          <w:b/>
          <w:sz w:val="32"/>
          <w:szCs w:val="32"/>
        </w:rPr>
        <w:t>赛，</w:t>
      </w:r>
      <w:r>
        <w:rPr>
          <w:rFonts w:eastAsia="仿宋_GB2312" w:hint="eastAsia"/>
          <w:b/>
          <w:sz w:val="32"/>
          <w:szCs w:val="32"/>
        </w:rPr>
        <w:t>第二阶段采用</w:t>
      </w:r>
      <w:r w:rsidRPr="00E2725C">
        <w:rPr>
          <w:rFonts w:eastAsia="仿宋_GB2312" w:hint="eastAsia"/>
          <w:b/>
          <w:sz w:val="32"/>
          <w:szCs w:val="32"/>
        </w:rPr>
        <w:t>交叉淘汰</w:t>
      </w:r>
      <w:r>
        <w:rPr>
          <w:rFonts w:eastAsia="仿宋_GB2312" w:hint="eastAsia"/>
          <w:b/>
          <w:sz w:val="32"/>
          <w:szCs w:val="32"/>
        </w:rPr>
        <w:t>比</w:t>
      </w:r>
      <w:r w:rsidRPr="00E2725C">
        <w:rPr>
          <w:rFonts w:eastAsia="仿宋_GB2312" w:hint="eastAsia"/>
          <w:b/>
          <w:sz w:val="32"/>
          <w:szCs w:val="32"/>
        </w:rPr>
        <w:t>赛</w:t>
      </w:r>
      <w:r>
        <w:rPr>
          <w:rFonts w:eastAsia="仿宋_GB2312" w:hint="eastAsia"/>
          <w:b/>
          <w:sz w:val="32"/>
          <w:szCs w:val="32"/>
        </w:rPr>
        <w:t>。比赛场地大小为</w:t>
      </w:r>
      <w:r>
        <w:rPr>
          <w:rFonts w:eastAsia="仿宋_GB2312"/>
          <w:b/>
          <w:sz w:val="32"/>
          <w:szCs w:val="32"/>
        </w:rPr>
        <w:t>4</w:t>
      </w:r>
      <w:r w:rsidRPr="00DB7B60">
        <w:rPr>
          <w:rFonts w:ascii="仿宋_GB2312" w:eastAsia="仿宋_GB2312"/>
          <w:b/>
          <w:sz w:val="32"/>
          <w:szCs w:val="32"/>
        </w:rPr>
        <w:t>0</w:t>
      </w:r>
      <w:r>
        <w:rPr>
          <w:rFonts w:ascii="仿宋_GB2312" w:eastAsia="仿宋_GB2312" w:hint="eastAsia"/>
          <w:b/>
          <w:sz w:val="32"/>
          <w:szCs w:val="32"/>
        </w:rPr>
        <w:t>×</w:t>
      </w:r>
      <w:r>
        <w:rPr>
          <w:rFonts w:eastAsia="仿宋_GB2312"/>
          <w:b/>
          <w:sz w:val="32"/>
          <w:szCs w:val="32"/>
        </w:rPr>
        <w:t>20</w:t>
      </w:r>
      <w:r>
        <w:rPr>
          <w:rFonts w:eastAsia="仿宋_GB2312" w:hint="eastAsia"/>
          <w:b/>
          <w:sz w:val="32"/>
          <w:szCs w:val="32"/>
        </w:rPr>
        <w:t>米。比赛用球为</w:t>
      </w:r>
      <w:r w:rsidRPr="00E2725C">
        <w:rPr>
          <w:rFonts w:eastAsia="仿宋_GB2312" w:hint="eastAsia"/>
          <w:b/>
          <w:sz w:val="32"/>
          <w:szCs w:val="32"/>
        </w:rPr>
        <w:t>低弹性</w:t>
      </w:r>
      <w:r>
        <w:rPr>
          <w:rFonts w:eastAsia="仿宋_GB2312"/>
          <w:b/>
          <w:sz w:val="32"/>
          <w:szCs w:val="32"/>
        </w:rPr>
        <w:t>4</w:t>
      </w:r>
      <w:r w:rsidRPr="00E2725C">
        <w:rPr>
          <w:rFonts w:eastAsia="仿宋_GB2312" w:hint="eastAsia"/>
          <w:b/>
          <w:sz w:val="32"/>
          <w:szCs w:val="32"/>
        </w:rPr>
        <w:t>号足球，球气压</w:t>
      </w:r>
      <w:r w:rsidRPr="00E2725C">
        <w:rPr>
          <w:rFonts w:eastAsia="仿宋_GB2312"/>
          <w:b/>
          <w:sz w:val="32"/>
          <w:szCs w:val="32"/>
        </w:rPr>
        <w:t>0.</w:t>
      </w:r>
      <w:r>
        <w:rPr>
          <w:rFonts w:eastAsia="仿宋_GB2312"/>
          <w:b/>
          <w:sz w:val="32"/>
          <w:szCs w:val="32"/>
        </w:rPr>
        <w:t>4</w:t>
      </w:r>
      <w:r w:rsidRPr="00E2725C">
        <w:rPr>
          <w:rFonts w:eastAsia="仿宋_GB2312" w:hint="eastAsia"/>
          <w:b/>
          <w:sz w:val="32"/>
          <w:szCs w:val="32"/>
        </w:rPr>
        <w:t>～</w:t>
      </w:r>
      <w:r w:rsidRPr="00E2725C">
        <w:rPr>
          <w:rFonts w:eastAsia="仿宋_GB2312"/>
          <w:b/>
          <w:sz w:val="32"/>
          <w:szCs w:val="32"/>
        </w:rPr>
        <w:t>0.</w:t>
      </w:r>
      <w:r>
        <w:rPr>
          <w:rFonts w:eastAsia="仿宋_GB2312"/>
          <w:b/>
          <w:sz w:val="32"/>
          <w:szCs w:val="32"/>
        </w:rPr>
        <w:t>6</w:t>
      </w:r>
      <w:r>
        <w:rPr>
          <w:rFonts w:eastAsia="仿宋_GB2312" w:hint="eastAsia"/>
          <w:b/>
          <w:sz w:val="32"/>
          <w:szCs w:val="32"/>
        </w:rPr>
        <w:t>。</w:t>
      </w:r>
    </w:p>
    <w:p w:rsidR="003431E8" w:rsidRPr="00E2725C" w:rsidRDefault="003431E8" w:rsidP="002346A2">
      <w:pPr>
        <w:spacing w:line="500" w:lineRule="exact"/>
        <w:ind w:firstLineChars="196" w:firstLine="630"/>
        <w:rPr>
          <w:rFonts w:eastAsia="仿宋_GB2312"/>
          <w:b/>
          <w:sz w:val="32"/>
          <w:szCs w:val="32"/>
        </w:rPr>
      </w:pPr>
      <w:r>
        <w:rPr>
          <w:rFonts w:eastAsia="仿宋_GB2312"/>
          <w:b/>
          <w:sz w:val="32"/>
          <w:szCs w:val="32"/>
        </w:rPr>
        <w:t>2</w:t>
      </w:r>
      <w:r>
        <w:rPr>
          <w:rFonts w:eastAsia="仿宋_GB2312" w:hint="eastAsia"/>
          <w:b/>
          <w:sz w:val="32"/>
          <w:szCs w:val="32"/>
        </w:rPr>
        <w:t>．竞赛规则</w:t>
      </w:r>
    </w:p>
    <w:p w:rsidR="003431E8" w:rsidRPr="00E2725C" w:rsidRDefault="003431E8" w:rsidP="00424E73">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1</w:t>
      </w:r>
      <w:r>
        <w:rPr>
          <w:rFonts w:eastAsia="仿宋_GB2312" w:hint="eastAsia"/>
          <w:b/>
          <w:sz w:val="32"/>
          <w:szCs w:val="32"/>
        </w:rPr>
        <w:t>）赛前半小时提交参赛队员名单，上场运动员须穿</w:t>
      </w:r>
      <w:r w:rsidRPr="00E2725C">
        <w:rPr>
          <w:rFonts w:eastAsia="仿宋_GB2312" w:hint="eastAsia"/>
          <w:b/>
          <w:sz w:val="32"/>
          <w:szCs w:val="32"/>
        </w:rPr>
        <w:t>胶底球鞋</w:t>
      </w:r>
      <w:r>
        <w:rPr>
          <w:rFonts w:eastAsia="仿宋_GB2312" w:hint="eastAsia"/>
          <w:b/>
          <w:sz w:val="32"/>
          <w:szCs w:val="32"/>
        </w:rPr>
        <w:t>，必须</w:t>
      </w:r>
      <w:r w:rsidRPr="00E2725C">
        <w:rPr>
          <w:rFonts w:eastAsia="仿宋_GB2312" w:hint="eastAsia"/>
          <w:b/>
          <w:sz w:val="32"/>
          <w:szCs w:val="32"/>
        </w:rPr>
        <w:t>佩戴护腿板，不得穿活钉及其他硬质鞋钉足球比赛鞋，不符合上述规定的队员不允许上场比赛</w:t>
      </w:r>
      <w:r>
        <w:rPr>
          <w:rFonts w:eastAsia="仿宋_GB2312" w:hint="eastAsia"/>
          <w:b/>
          <w:sz w:val="32"/>
          <w:szCs w:val="32"/>
        </w:rPr>
        <w:t>。</w:t>
      </w:r>
    </w:p>
    <w:p w:rsidR="003431E8" w:rsidRPr="00E2725C" w:rsidRDefault="003431E8" w:rsidP="00424E73">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2</w:t>
      </w:r>
      <w:r>
        <w:rPr>
          <w:rFonts w:eastAsia="仿宋_GB2312" w:hint="eastAsia"/>
          <w:b/>
          <w:sz w:val="32"/>
          <w:szCs w:val="32"/>
        </w:rPr>
        <w:t>）</w:t>
      </w:r>
      <w:r w:rsidRPr="00E2725C">
        <w:rPr>
          <w:rFonts w:eastAsia="仿宋_GB2312" w:hint="eastAsia"/>
          <w:b/>
          <w:sz w:val="32"/>
          <w:szCs w:val="32"/>
        </w:rPr>
        <w:t>各队必须有深、浅两套比赛服装及护袜，服装号码</w:t>
      </w:r>
      <w:r>
        <w:rPr>
          <w:rFonts w:eastAsia="仿宋_GB2312" w:hint="eastAsia"/>
          <w:b/>
          <w:sz w:val="32"/>
          <w:szCs w:val="32"/>
        </w:rPr>
        <w:t>与报名表一致</w:t>
      </w:r>
      <w:r w:rsidRPr="00E2725C">
        <w:rPr>
          <w:rFonts w:eastAsia="仿宋_GB2312" w:hint="eastAsia"/>
          <w:b/>
          <w:sz w:val="32"/>
          <w:szCs w:val="32"/>
        </w:rPr>
        <w:t>，不得涂号、贴号</w:t>
      </w:r>
      <w:r>
        <w:rPr>
          <w:rFonts w:eastAsia="仿宋_GB2312" w:hint="eastAsia"/>
          <w:b/>
          <w:sz w:val="32"/>
          <w:szCs w:val="32"/>
        </w:rPr>
        <w:t>。队长需佩戴袖标。</w:t>
      </w:r>
    </w:p>
    <w:p w:rsidR="003431E8" w:rsidRPr="00E2725C" w:rsidRDefault="003431E8" w:rsidP="00424E73">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3</w:t>
      </w:r>
      <w:r>
        <w:rPr>
          <w:rFonts w:eastAsia="仿宋_GB2312" w:hint="eastAsia"/>
          <w:b/>
          <w:sz w:val="32"/>
          <w:szCs w:val="32"/>
        </w:rPr>
        <w:t>）</w:t>
      </w:r>
      <w:r w:rsidRPr="00E2725C">
        <w:rPr>
          <w:rFonts w:eastAsia="仿宋_GB2312" w:hint="eastAsia"/>
          <w:b/>
          <w:sz w:val="32"/>
          <w:szCs w:val="32"/>
        </w:rPr>
        <w:t>比赛期间，场下队员必须穿戴颜色明显区别于场上队员的标志服</w:t>
      </w:r>
      <w:r>
        <w:rPr>
          <w:rFonts w:eastAsia="仿宋_GB2312" w:hint="eastAsia"/>
          <w:b/>
          <w:sz w:val="32"/>
          <w:szCs w:val="32"/>
        </w:rPr>
        <w:t>。</w:t>
      </w:r>
    </w:p>
    <w:p w:rsidR="003431E8" w:rsidRPr="00E2725C" w:rsidRDefault="003431E8" w:rsidP="00424E73">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4</w:t>
      </w:r>
      <w:r>
        <w:rPr>
          <w:rFonts w:eastAsia="仿宋_GB2312" w:hint="eastAsia"/>
          <w:b/>
          <w:sz w:val="32"/>
          <w:szCs w:val="32"/>
        </w:rPr>
        <w:t>）</w:t>
      </w:r>
      <w:r w:rsidRPr="00E2725C">
        <w:rPr>
          <w:rFonts w:eastAsia="仿宋_GB2312" w:hint="eastAsia"/>
          <w:b/>
          <w:sz w:val="32"/>
          <w:szCs w:val="32"/>
        </w:rPr>
        <w:t>比赛分两个半场，每半场比赛时间为</w:t>
      </w:r>
      <w:r w:rsidRPr="00E2725C">
        <w:rPr>
          <w:rFonts w:eastAsia="仿宋_GB2312"/>
          <w:b/>
          <w:sz w:val="32"/>
          <w:szCs w:val="32"/>
        </w:rPr>
        <w:t>20</w:t>
      </w:r>
      <w:r w:rsidRPr="00E2725C">
        <w:rPr>
          <w:rFonts w:eastAsia="仿宋_GB2312" w:hint="eastAsia"/>
          <w:b/>
          <w:sz w:val="32"/>
          <w:szCs w:val="32"/>
        </w:rPr>
        <w:t>分钟，中场休息不超过</w:t>
      </w:r>
      <w:r w:rsidRPr="00E2725C">
        <w:rPr>
          <w:rFonts w:eastAsia="仿宋_GB2312"/>
          <w:b/>
          <w:sz w:val="32"/>
          <w:szCs w:val="32"/>
        </w:rPr>
        <w:t>1</w:t>
      </w:r>
      <w:r>
        <w:rPr>
          <w:rFonts w:eastAsia="仿宋_GB2312"/>
          <w:b/>
          <w:sz w:val="32"/>
          <w:szCs w:val="32"/>
        </w:rPr>
        <w:t>5</w:t>
      </w:r>
      <w:r w:rsidRPr="00E2725C">
        <w:rPr>
          <w:rFonts w:eastAsia="仿宋_GB2312" w:hint="eastAsia"/>
          <w:b/>
          <w:sz w:val="32"/>
          <w:szCs w:val="32"/>
        </w:rPr>
        <w:t>分钟</w:t>
      </w:r>
      <w:r>
        <w:rPr>
          <w:rFonts w:eastAsia="仿宋_GB2312" w:hint="eastAsia"/>
          <w:b/>
          <w:sz w:val="32"/>
          <w:szCs w:val="32"/>
        </w:rPr>
        <w:t>。</w:t>
      </w:r>
    </w:p>
    <w:p w:rsidR="003431E8" w:rsidRPr="00E2725C" w:rsidRDefault="003431E8" w:rsidP="00424E73">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5</w:t>
      </w:r>
      <w:r>
        <w:rPr>
          <w:rFonts w:eastAsia="仿宋_GB2312" w:hint="eastAsia"/>
          <w:b/>
          <w:sz w:val="32"/>
          <w:szCs w:val="32"/>
        </w:rPr>
        <w:t>）</w:t>
      </w:r>
      <w:r w:rsidRPr="00E2725C">
        <w:rPr>
          <w:rFonts w:eastAsia="仿宋_GB2312" w:hint="eastAsia"/>
          <w:b/>
          <w:sz w:val="32"/>
          <w:szCs w:val="32"/>
        </w:rPr>
        <w:t>每场比赛允许最多报</w:t>
      </w:r>
      <w:r w:rsidRPr="00E2725C">
        <w:rPr>
          <w:rFonts w:eastAsia="仿宋_GB2312"/>
          <w:b/>
          <w:sz w:val="32"/>
          <w:szCs w:val="32"/>
        </w:rPr>
        <w:t>10</w:t>
      </w:r>
      <w:r>
        <w:rPr>
          <w:rFonts w:eastAsia="仿宋_GB2312" w:hint="eastAsia"/>
          <w:b/>
          <w:sz w:val="32"/>
          <w:szCs w:val="32"/>
        </w:rPr>
        <w:t>名替补队员，每场比赛替补次数和人数不限，替换守门员</w:t>
      </w:r>
      <w:r w:rsidRPr="00E2725C">
        <w:rPr>
          <w:rFonts w:eastAsia="仿宋_GB2312" w:hint="eastAsia"/>
          <w:b/>
          <w:sz w:val="32"/>
          <w:szCs w:val="32"/>
        </w:rPr>
        <w:t>必须</w:t>
      </w:r>
      <w:r>
        <w:rPr>
          <w:rFonts w:eastAsia="仿宋_GB2312" w:hint="eastAsia"/>
          <w:b/>
          <w:sz w:val="32"/>
          <w:szCs w:val="32"/>
        </w:rPr>
        <w:t>在</w:t>
      </w:r>
      <w:r w:rsidRPr="00E2725C">
        <w:rPr>
          <w:rFonts w:eastAsia="仿宋_GB2312" w:hint="eastAsia"/>
          <w:b/>
          <w:sz w:val="32"/>
          <w:szCs w:val="32"/>
        </w:rPr>
        <w:t>死球时进行</w:t>
      </w:r>
      <w:r>
        <w:rPr>
          <w:rFonts w:eastAsia="仿宋_GB2312" w:hint="eastAsia"/>
          <w:b/>
          <w:sz w:val="32"/>
          <w:szCs w:val="32"/>
        </w:rPr>
        <w:t>。</w:t>
      </w:r>
    </w:p>
    <w:p w:rsidR="003431E8" w:rsidRPr="00E2725C" w:rsidRDefault="003431E8" w:rsidP="00424E73">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6</w:t>
      </w:r>
      <w:r>
        <w:rPr>
          <w:rFonts w:eastAsia="仿宋_GB2312" w:hint="eastAsia"/>
          <w:b/>
          <w:sz w:val="32"/>
          <w:szCs w:val="32"/>
        </w:rPr>
        <w:t>）</w:t>
      </w:r>
      <w:r w:rsidRPr="00E2725C">
        <w:rPr>
          <w:rFonts w:eastAsia="仿宋_GB2312" w:hint="eastAsia"/>
          <w:b/>
          <w:sz w:val="32"/>
          <w:szCs w:val="32"/>
        </w:rPr>
        <w:t>运动员累计被出示两张黄牌自动停赛</w:t>
      </w:r>
      <w:r>
        <w:rPr>
          <w:rFonts w:eastAsia="仿宋_GB2312"/>
          <w:b/>
          <w:sz w:val="32"/>
          <w:szCs w:val="32"/>
        </w:rPr>
        <w:t>1</w:t>
      </w:r>
      <w:r w:rsidRPr="00E2725C">
        <w:rPr>
          <w:rFonts w:eastAsia="仿宋_GB2312" w:hint="eastAsia"/>
          <w:b/>
          <w:sz w:val="32"/>
          <w:szCs w:val="32"/>
        </w:rPr>
        <w:t>场，被出示一张红牌自动停赛</w:t>
      </w:r>
      <w:r w:rsidRPr="00E2725C">
        <w:rPr>
          <w:rFonts w:eastAsia="仿宋_GB2312"/>
          <w:b/>
          <w:sz w:val="32"/>
          <w:szCs w:val="32"/>
        </w:rPr>
        <w:t>1</w:t>
      </w:r>
      <w:r w:rsidRPr="00E2725C">
        <w:rPr>
          <w:rFonts w:eastAsia="仿宋_GB2312" w:hint="eastAsia"/>
          <w:b/>
          <w:sz w:val="32"/>
          <w:szCs w:val="32"/>
        </w:rPr>
        <w:t>场，小组赛中的</w:t>
      </w:r>
      <w:r>
        <w:rPr>
          <w:rFonts w:eastAsia="仿宋_GB2312" w:hint="eastAsia"/>
          <w:b/>
          <w:sz w:val="32"/>
          <w:szCs w:val="32"/>
        </w:rPr>
        <w:t>红、</w:t>
      </w:r>
      <w:r w:rsidRPr="00E2725C">
        <w:rPr>
          <w:rFonts w:eastAsia="仿宋_GB2312" w:hint="eastAsia"/>
          <w:b/>
          <w:sz w:val="32"/>
          <w:szCs w:val="32"/>
        </w:rPr>
        <w:t>黄牌不计入淘汰赛阶段比赛（追加处罚除外）</w:t>
      </w:r>
      <w:r>
        <w:rPr>
          <w:rFonts w:eastAsia="仿宋_GB2312" w:hint="eastAsia"/>
          <w:b/>
          <w:sz w:val="32"/>
          <w:szCs w:val="32"/>
        </w:rPr>
        <w:t>。</w:t>
      </w:r>
    </w:p>
    <w:p w:rsidR="003431E8" w:rsidRDefault="003431E8" w:rsidP="00424E73">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7</w:t>
      </w:r>
      <w:r>
        <w:rPr>
          <w:rFonts w:eastAsia="仿宋_GB2312" w:hint="eastAsia"/>
          <w:b/>
          <w:sz w:val="32"/>
          <w:szCs w:val="32"/>
        </w:rPr>
        <w:t>）加强参赛球队的管理，严禁指责、侮辱裁判员，对拒不服从管理的直接罚出场地，取消其评先资格，并对球队所在学校全市通报。</w:t>
      </w:r>
    </w:p>
    <w:p w:rsidR="003431E8" w:rsidRPr="00424E73" w:rsidRDefault="003431E8" w:rsidP="002346A2">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8</w:t>
      </w:r>
      <w:r>
        <w:rPr>
          <w:rFonts w:eastAsia="仿宋_GB2312" w:hint="eastAsia"/>
          <w:b/>
          <w:sz w:val="32"/>
          <w:szCs w:val="32"/>
        </w:rPr>
        <w:t>）严禁任何人在</w:t>
      </w:r>
      <w:r w:rsidRPr="00E2725C">
        <w:rPr>
          <w:rFonts w:eastAsia="仿宋_GB2312" w:hint="eastAsia"/>
          <w:b/>
          <w:sz w:val="32"/>
          <w:szCs w:val="32"/>
        </w:rPr>
        <w:t>比赛场地吸烟</w:t>
      </w:r>
      <w:r>
        <w:rPr>
          <w:rFonts w:eastAsia="仿宋_GB2312" w:hint="eastAsia"/>
          <w:b/>
          <w:sz w:val="32"/>
          <w:szCs w:val="32"/>
        </w:rPr>
        <w:t>。</w:t>
      </w:r>
    </w:p>
    <w:p w:rsidR="003431E8" w:rsidRPr="00E2725C" w:rsidRDefault="003431E8" w:rsidP="0029776A">
      <w:pPr>
        <w:spacing w:line="500" w:lineRule="exact"/>
        <w:ind w:firstLineChars="196" w:firstLine="630"/>
        <w:rPr>
          <w:rFonts w:eastAsia="仿宋_GB2312"/>
          <w:b/>
          <w:sz w:val="32"/>
          <w:szCs w:val="32"/>
        </w:rPr>
      </w:pPr>
      <w:r>
        <w:rPr>
          <w:rFonts w:eastAsia="仿宋_GB2312"/>
          <w:b/>
          <w:sz w:val="32"/>
          <w:szCs w:val="32"/>
        </w:rPr>
        <w:t>3</w:t>
      </w:r>
      <w:r>
        <w:rPr>
          <w:rFonts w:eastAsia="仿宋_GB2312" w:hint="eastAsia"/>
          <w:b/>
          <w:sz w:val="32"/>
          <w:szCs w:val="32"/>
        </w:rPr>
        <w:t>．</w:t>
      </w:r>
      <w:r w:rsidRPr="00E2725C">
        <w:rPr>
          <w:rFonts w:eastAsia="仿宋_GB2312" w:hint="eastAsia"/>
          <w:b/>
          <w:sz w:val="32"/>
          <w:szCs w:val="32"/>
        </w:rPr>
        <w:t>凡弃权任意一场比赛的学校，将取消其所有比赛的成绩，并取消各类校园足球先进单位评选资格和可能获得的任何奖励，取消其校园足球特色学校申请资格。</w:t>
      </w:r>
      <w:r>
        <w:rPr>
          <w:rFonts w:eastAsia="仿宋_GB2312" w:hint="eastAsia"/>
          <w:b/>
          <w:sz w:val="32"/>
          <w:szCs w:val="32"/>
        </w:rPr>
        <w:t>下列情况视为弃权：</w:t>
      </w:r>
    </w:p>
    <w:p w:rsidR="003431E8" w:rsidRPr="00E2725C" w:rsidRDefault="003431E8" w:rsidP="0029776A">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1</w:t>
      </w:r>
      <w:r>
        <w:rPr>
          <w:rFonts w:eastAsia="仿宋_GB2312" w:hint="eastAsia"/>
          <w:b/>
          <w:sz w:val="32"/>
          <w:szCs w:val="32"/>
        </w:rPr>
        <w:t>）</w:t>
      </w:r>
      <w:r w:rsidRPr="00E2725C">
        <w:rPr>
          <w:rFonts w:eastAsia="仿宋_GB2312" w:hint="eastAsia"/>
          <w:b/>
          <w:sz w:val="32"/>
          <w:szCs w:val="32"/>
        </w:rPr>
        <w:t>非不可抗拒的原因，且未获得组委会批准，未参加赛程规定的比赛</w:t>
      </w:r>
      <w:r>
        <w:rPr>
          <w:rFonts w:eastAsia="仿宋_GB2312" w:hint="eastAsia"/>
          <w:b/>
          <w:sz w:val="32"/>
          <w:szCs w:val="32"/>
        </w:rPr>
        <w:t>。</w:t>
      </w:r>
    </w:p>
    <w:p w:rsidR="003431E8" w:rsidRPr="00E2725C" w:rsidRDefault="003431E8" w:rsidP="0029776A">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2</w:t>
      </w:r>
      <w:r>
        <w:rPr>
          <w:rFonts w:eastAsia="仿宋_GB2312" w:hint="eastAsia"/>
          <w:b/>
          <w:sz w:val="32"/>
          <w:szCs w:val="32"/>
        </w:rPr>
        <w:t>）</w:t>
      </w:r>
      <w:r w:rsidRPr="00E2725C">
        <w:rPr>
          <w:rFonts w:eastAsia="仿宋_GB2312" w:hint="eastAsia"/>
          <w:b/>
          <w:sz w:val="32"/>
          <w:szCs w:val="32"/>
        </w:rPr>
        <w:t>拒绝按照组委会的安排参加补赛或改期的比赛</w:t>
      </w:r>
      <w:r>
        <w:rPr>
          <w:rFonts w:eastAsia="仿宋_GB2312" w:hint="eastAsia"/>
          <w:b/>
          <w:sz w:val="32"/>
          <w:szCs w:val="32"/>
        </w:rPr>
        <w:t>。</w:t>
      </w:r>
    </w:p>
    <w:p w:rsidR="003431E8" w:rsidRPr="00E2725C" w:rsidRDefault="003431E8" w:rsidP="0029776A">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3</w:t>
      </w:r>
      <w:r>
        <w:rPr>
          <w:rFonts w:eastAsia="仿宋_GB2312" w:hint="eastAsia"/>
          <w:b/>
          <w:sz w:val="32"/>
          <w:szCs w:val="32"/>
        </w:rPr>
        <w:t>）按照裁判员</w:t>
      </w:r>
      <w:r w:rsidRPr="00E2725C">
        <w:rPr>
          <w:rFonts w:eastAsia="仿宋_GB2312" w:hint="eastAsia"/>
          <w:b/>
          <w:sz w:val="32"/>
          <w:szCs w:val="32"/>
        </w:rPr>
        <w:t>要求，未在</w:t>
      </w:r>
      <w:r w:rsidRPr="00E2725C">
        <w:rPr>
          <w:rFonts w:eastAsia="仿宋_GB2312"/>
          <w:b/>
          <w:sz w:val="32"/>
          <w:szCs w:val="32"/>
        </w:rPr>
        <w:t>5</w:t>
      </w:r>
      <w:r w:rsidRPr="00E2725C">
        <w:rPr>
          <w:rFonts w:eastAsia="仿宋_GB2312" w:hint="eastAsia"/>
          <w:b/>
          <w:sz w:val="32"/>
          <w:szCs w:val="32"/>
        </w:rPr>
        <w:t>分钟内恢复中断的比赛</w:t>
      </w:r>
      <w:r>
        <w:rPr>
          <w:rFonts w:eastAsia="仿宋_GB2312" w:hint="eastAsia"/>
          <w:b/>
          <w:sz w:val="32"/>
          <w:szCs w:val="32"/>
        </w:rPr>
        <w:t>。</w:t>
      </w:r>
    </w:p>
    <w:p w:rsidR="003431E8" w:rsidRPr="00E2725C" w:rsidRDefault="003431E8" w:rsidP="0029776A">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4</w:t>
      </w:r>
      <w:r>
        <w:rPr>
          <w:rFonts w:eastAsia="仿宋_GB2312" w:hint="eastAsia"/>
          <w:b/>
          <w:sz w:val="32"/>
          <w:szCs w:val="32"/>
        </w:rPr>
        <w:t>）</w:t>
      </w:r>
      <w:r w:rsidRPr="00E2725C">
        <w:rPr>
          <w:rFonts w:eastAsia="仿宋_GB2312" w:hint="eastAsia"/>
          <w:b/>
          <w:sz w:val="32"/>
          <w:szCs w:val="32"/>
        </w:rPr>
        <w:t>球队未按照规定开始比赛时间到达比赛场地或赛前十分钟教练员未到达比赛场地</w:t>
      </w:r>
      <w:r>
        <w:rPr>
          <w:rFonts w:eastAsia="仿宋_GB2312" w:hint="eastAsia"/>
          <w:b/>
          <w:sz w:val="32"/>
          <w:szCs w:val="32"/>
        </w:rPr>
        <w:t>。</w:t>
      </w:r>
    </w:p>
    <w:p w:rsidR="003431E8" w:rsidRPr="00E2725C" w:rsidRDefault="003431E8" w:rsidP="0029776A">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5</w:t>
      </w:r>
      <w:r>
        <w:rPr>
          <w:rFonts w:eastAsia="仿宋_GB2312" w:hint="eastAsia"/>
          <w:b/>
          <w:sz w:val="32"/>
          <w:szCs w:val="32"/>
        </w:rPr>
        <w:t>）</w:t>
      </w:r>
      <w:r w:rsidRPr="00E2725C">
        <w:rPr>
          <w:rFonts w:eastAsia="仿宋_GB2312" w:hint="eastAsia"/>
          <w:b/>
          <w:sz w:val="32"/>
          <w:szCs w:val="32"/>
        </w:rPr>
        <w:t>中途退出比赛。</w:t>
      </w:r>
    </w:p>
    <w:p w:rsidR="003431E8" w:rsidRPr="00E2725C" w:rsidRDefault="003431E8" w:rsidP="0029776A">
      <w:pPr>
        <w:spacing w:line="500" w:lineRule="exact"/>
        <w:ind w:firstLineChars="196" w:firstLine="630"/>
        <w:rPr>
          <w:rFonts w:eastAsia="仿宋_GB2312"/>
          <w:b/>
          <w:sz w:val="32"/>
          <w:szCs w:val="32"/>
        </w:rPr>
      </w:pPr>
      <w:r>
        <w:rPr>
          <w:rFonts w:eastAsia="仿宋_GB2312"/>
          <w:b/>
          <w:sz w:val="32"/>
          <w:szCs w:val="32"/>
        </w:rPr>
        <w:t>4</w:t>
      </w:r>
      <w:r>
        <w:rPr>
          <w:rFonts w:eastAsia="仿宋_GB2312" w:hint="eastAsia"/>
          <w:b/>
          <w:sz w:val="32"/>
          <w:szCs w:val="32"/>
        </w:rPr>
        <w:t>．</w:t>
      </w:r>
      <w:r w:rsidRPr="00E2725C">
        <w:rPr>
          <w:rFonts w:eastAsia="仿宋_GB2312" w:hint="eastAsia"/>
          <w:b/>
          <w:sz w:val="32"/>
          <w:szCs w:val="32"/>
        </w:rPr>
        <w:t>小组赛决定名次办法</w:t>
      </w:r>
    </w:p>
    <w:p w:rsidR="003431E8" w:rsidRPr="00E2725C" w:rsidRDefault="003431E8" w:rsidP="0029776A">
      <w:pPr>
        <w:spacing w:line="500" w:lineRule="exact"/>
        <w:ind w:firstLineChars="196" w:firstLine="630"/>
        <w:rPr>
          <w:rFonts w:eastAsia="仿宋_GB2312"/>
          <w:b/>
          <w:sz w:val="32"/>
          <w:szCs w:val="32"/>
        </w:rPr>
      </w:pPr>
      <w:r w:rsidRPr="00E2725C">
        <w:rPr>
          <w:rFonts w:eastAsia="仿宋_GB2312" w:hint="eastAsia"/>
          <w:b/>
          <w:sz w:val="32"/>
          <w:szCs w:val="32"/>
        </w:rPr>
        <w:t>胜一场得</w:t>
      </w:r>
      <w:r w:rsidRPr="00E2725C">
        <w:rPr>
          <w:rFonts w:eastAsia="仿宋_GB2312"/>
          <w:b/>
          <w:sz w:val="32"/>
          <w:szCs w:val="32"/>
        </w:rPr>
        <w:t>3</w:t>
      </w:r>
      <w:r w:rsidRPr="00E2725C">
        <w:rPr>
          <w:rFonts w:eastAsia="仿宋_GB2312" w:hint="eastAsia"/>
          <w:b/>
          <w:sz w:val="32"/>
          <w:szCs w:val="32"/>
        </w:rPr>
        <w:t>分，平一场得</w:t>
      </w:r>
      <w:r w:rsidRPr="00E2725C">
        <w:rPr>
          <w:rFonts w:eastAsia="仿宋_GB2312"/>
          <w:b/>
          <w:sz w:val="32"/>
          <w:szCs w:val="32"/>
        </w:rPr>
        <w:t>1</w:t>
      </w:r>
      <w:r w:rsidRPr="00E2725C">
        <w:rPr>
          <w:rFonts w:eastAsia="仿宋_GB2312" w:hint="eastAsia"/>
          <w:b/>
          <w:sz w:val="32"/>
          <w:szCs w:val="32"/>
        </w:rPr>
        <w:t>分，负一场得</w:t>
      </w:r>
      <w:r w:rsidRPr="00E2725C">
        <w:rPr>
          <w:rFonts w:eastAsia="仿宋_GB2312"/>
          <w:b/>
          <w:sz w:val="32"/>
          <w:szCs w:val="32"/>
        </w:rPr>
        <w:t>0</w:t>
      </w:r>
      <w:r w:rsidRPr="00E2725C">
        <w:rPr>
          <w:rFonts w:eastAsia="仿宋_GB2312" w:hint="eastAsia"/>
          <w:b/>
          <w:sz w:val="32"/>
          <w:szCs w:val="32"/>
        </w:rPr>
        <w:t>分，积分多者名次列前。</w:t>
      </w:r>
      <w:r>
        <w:rPr>
          <w:rFonts w:eastAsia="仿宋_GB2312" w:hint="eastAsia"/>
          <w:b/>
          <w:sz w:val="32"/>
          <w:szCs w:val="32"/>
        </w:rPr>
        <w:t>若两队或两队以上积分相等，依下列顺序排列名次。</w:t>
      </w:r>
    </w:p>
    <w:p w:rsidR="003431E8" w:rsidRPr="00E2725C" w:rsidRDefault="003431E8" w:rsidP="0029776A">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1</w:t>
      </w:r>
      <w:r>
        <w:rPr>
          <w:rFonts w:eastAsia="仿宋_GB2312" w:hint="eastAsia"/>
          <w:b/>
          <w:sz w:val="32"/>
          <w:szCs w:val="32"/>
        </w:rPr>
        <w:t>）</w:t>
      </w:r>
      <w:r w:rsidRPr="00E2725C">
        <w:rPr>
          <w:rFonts w:eastAsia="仿宋_GB2312" w:hint="eastAsia"/>
          <w:b/>
          <w:sz w:val="32"/>
          <w:szCs w:val="32"/>
        </w:rPr>
        <w:t>以相关各队胜负关系决定名次，积分多者名次列前</w:t>
      </w:r>
      <w:r>
        <w:rPr>
          <w:rFonts w:eastAsia="仿宋_GB2312" w:hint="eastAsia"/>
          <w:b/>
          <w:sz w:val="32"/>
          <w:szCs w:val="32"/>
        </w:rPr>
        <w:t>。</w:t>
      </w:r>
    </w:p>
    <w:p w:rsidR="003431E8" w:rsidRPr="00E2725C" w:rsidRDefault="003431E8" w:rsidP="0029776A">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2</w:t>
      </w:r>
      <w:r>
        <w:rPr>
          <w:rFonts w:eastAsia="仿宋_GB2312" w:hint="eastAsia"/>
          <w:b/>
          <w:sz w:val="32"/>
          <w:szCs w:val="32"/>
        </w:rPr>
        <w:t>）</w:t>
      </w:r>
      <w:r w:rsidRPr="00E2725C">
        <w:rPr>
          <w:rFonts w:eastAsia="仿宋_GB2312" w:hint="eastAsia"/>
          <w:b/>
          <w:sz w:val="32"/>
          <w:szCs w:val="32"/>
        </w:rPr>
        <w:t>积分相等队之间相互比赛中净胜球多者，名次列前</w:t>
      </w:r>
      <w:r>
        <w:rPr>
          <w:rFonts w:eastAsia="仿宋_GB2312" w:hint="eastAsia"/>
          <w:b/>
          <w:sz w:val="32"/>
          <w:szCs w:val="32"/>
        </w:rPr>
        <w:t>。</w:t>
      </w:r>
    </w:p>
    <w:p w:rsidR="003431E8" w:rsidRPr="00E2725C" w:rsidRDefault="003431E8" w:rsidP="0029776A">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3</w:t>
      </w:r>
      <w:r>
        <w:rPr>
          <w:rFonts w:eastAsia="仿宋_GB2312" w:hint="eastAsia"/>
          <w:b/>
          <w:sz w:val="32"/>
          <w:szCs w:val="32"/>
        </w:rPr>
        <w:t>）</w:t>
      </w:r>
      <w:r w:rsidRPr="00E2725C">
        <w:rPr>
          <w:rFonts w:eastAsia="仿宋_GB2312" w:hint="eastAsia"/>
          <w:b/>
          <w:sz w:val="32"/>
          <w:szCs w:val="32"/>
        </w:rPr>
        <w:t>积分相等队之间相互比赛中进球数多者，名次列前</w:t>
      </w:r>
      <w:r>
        <w:rPr>
          <w:rFonts w:eastAsia="仿宋_GB2312" w:hint="eastAsia"/>
          <w:b/>
          <w:sz w:val="32"/>
          <w:szCs w:val="32"/>
        </w:rPr>
        <w:t>。</w:t>
      </w:r>
    </w:p>
    <w:p w:rsidR="003431E8" w:rsidRPr="00E2725C" w:rsidRDefault="003431E8" w:rsidP="0029776A">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4</w:t>
      </w:r>
      <w:r>
        <w:rPr>
          <w:rFonts w:eastAsia="仿宋_GB2312" w:hint="eastAsia"/>
          <w:b/>
          <w:sz w:val="32"/>
          <w:szCs w:val="32"/>
        </w:rPr>
        <w:t>）</w:t>
      </w:r>
      <w:r w:rsidRPr="00E2725C">
        <w:rPr>
          <w:rFonts w:eastAsia="仿宋_GB2312" w:hint="eastAsia"/>
          <w:b/>
          <w:sz w:val="32"/>
          <w:szCs w:val="32"/>
        </w:rPr>
        <w:t>积分相等队在全部比赛中净胜球多者，名次列前</w:t>
      </w:r>
      <w:r>
        <w:rPr>
          <w:rFonts w:eastAsia="仿宋_GB2312" w:hint="eastAsia"/>
          <w:b/>
          <w:sz w:val="32"/>
          <w:szCs w:val="32"/>
        </w:rPr>
        <w:t>。</w:t>
      </w:r>
    </w:p>
    <w:p w:rsidR="003431E8" w:rsidRPr="00E2725C" w:rsidRDefault="003431E8" w:rsidP="0029776A">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5</w:t>
      </w:r>
      <w:r>
        <w:rPr>
          <w:rFonts w:eastAsia="仿宋_GB2312" w:hint="eastAsia"/>
          <w:b/>
          <w:sz w:val="32"/>
          <w:szCs w:val="32"/>
        </w:rPr>
        <w:t>）</w:t>
      </w:r>
      <w:r w:rsidRPr="00E2725C">
        <w:rPr>
          <w:rFonts w:eastAsia="仿宋_GB2312" w:hint="eastAsia"/>
          <w:b/>
          <w:sz w:val="32"/>
          <w:szCs w:val="32"/>
        </w:rPr>
        <w:t>积分相等队在全部比赛中进球数多者，名次列前</w:t>
      </w:r>
      <w:r>
        <w:rPr>
          <w:rFonts w:eastAsia="仿宋_GB2312" w:hint="eastAsia"/>
          <w:b/>
          <w:sz w:val="32"/>
          <w:szCs w:val="32"/>
        </w:rPr>
        <w:t>。</w:t>
      </w:r>
    </w:p>
    <w:p w:rsidR="003431E8" w:rsidRPr="00E2725C" w:rsidRDefault="003431E8" w:rsidP="0029776A">
      <w:pPr>
        <w:spacing w:line="500" w:lineRule="exact"/>
        <w:ind w:firstLineChars="196" w:firstLine="630"/>
        <w:rPr>
          <w:rFonts w:eastAsia="仿宋_GB2312"/>
          <w:b/>
          <w:sz w:val="32"/>
          <w:szCs w:val="32"/>
        </w:rPr>
      </w:pPr>
      <w:r>
        <w:rPr>
          <w:rFonts w:eastAsia="仿宋_GB2312" w:hint="eastAsia"/>
          <w:b/>
          <w:sz w:val="32"/>
          <w:szCs w:val="32"/>
        </w:rPr>
        <w:t>（</w:t>
      </w:r>
      <w:r>
        <w:rPr>
          <w:rFonts w:eastAsia="仿宋_GB2312"/>
          <w:b/>
          <w:sz w:val="32"/>
          <w:szCs w:val="32"/>
        </w:rPr>
        <w:t>6</w:t>
      </w:r>
      <w:r>
        <w:rPr>
          <w:rFonts w:eastAsia="仿宋_GB2312" w:hint="eastAsia"/>
          <w:b/>
          <w:sz w:val="32"/>
          <w:szCs w:val="32"/>
        </w:rPr>
        <w:t>）</w:t>
      </w:r>
      <w:r w:rsidRPr="00E2725C">
        <w:rPr>
          <w:rFonts w:eastAsia="仿宋_GB2312" w:hint="eastAsia"/>
          <w:b/>
          <w:sz w:val="32"/>
          <w:szCs w:val="32"/>
        </w:rPr>
        <w:t>上述均相同，以抽签的办法决定名次。</w:t>
      </w:r>
    </w:p>
    <w:p w:rsidR="003431E8" w:rsidRPr="00E2725C" w:rsidRDefault="003431E8" w:rsidP="0029776A">
      <w:pPr>
        <w:spacing w:line="500" w:lineRule="exact"/>
        <w:ind w:firstLineChars="196" w:firstLine="630"/>
        <w:rPr>
          <w:rFonts w:eastAsia="仿宋_GB2312"/>
          <w:b/>
          <w:sz w:val="32"/>
          <w:szCs w:val="32"/>
        </w:rPr>
      </w:pPr>
      <w:r>
        <w:rPr>
          <w:rFonts w:eastAsia="仿宋_GB2312"/>
          <w:b/>
          <w:sz w:val="32"/>
          <w:szCs w:val="32"/>
        </w:rPr>
        <w:t>5</w:t>
      </w:r>
      <w:r>
        <w:rPr>
          <w:rFonts w:eastAsia="仿宋_GB2312" w:hint="eastAsia"/>
          <w:b/>
          <w:sz w:val="32"/>
          <w:szCs w:val="32"/>
        </w:rPr>
        <w:t>．</w:t>
      </w:r>
      <w:r w:rsidRPr="00E2725C">
        <w:rPr>
          <w:rFonts w:eastAsia="仿宋_GB2312" w:hint="eastAsia"/>
          <w:b/>
          <w:sz w:val="32"/>
          <w:szCs w:val="32"/>
        </w:rPr>
        <w:t>淘汰赛</w:t>
      </w:r>
      <w:r>
        <w:rPr>
          <w:rFonts w:eastAsia="仿宋_GB2312" w:hint="eastAsia"/>
          <w:b/>
          <w:sz w:val="32"/>
          <w:szCs w:val="32"/>
        </w:rPr>
        <w:t>中，</w:t>
      </w:r>
      <w:r w:rsidRPr="00E2725C">
        <w:rPr>
          <w:rFonts w:eastAsia="仿宋_GB2312" w:hint="eastAsia"/>
          <w:b/>
          <w:sz w:val="32"/>
          <w:szCs w:val="32"/>
        </w:rPr>
        <w:t>两队在规定的时间内踢成平局，则直接采用互踢点球的办法决出胜负。</w:t>
      </w:r>
    </w:p>
    <w:p w:rsidR="003431E8" w:rsidRPr="002F4011" w:rsidRDefault="003431E8" w:rsidP="0029776A">
      <w:pPr>
        <w:spacing w:line="500" w:lineRule="exact"/>
        <w:ind w:firstLineChars="196" w:firstLine="630"/>
        <w:rPr>
          <w:rFonts w:ascii="黑体" w:eastAsia="黑体"/>
          <w:b/>
          <w:sz w:val="32"/>
          <w:szCs w:val="32"/>
        </w:rPr>
      </w:pPr>
      <w:r w:rsidRPr="002F4011">
        <w:rPr>
          <w:rFonts w:ascii="黑体" w:eastAsia="黑体" w:hint="eastAsia"/>
          <w:b/>
          <w:sz w:val="32"/>
          <w:szCs w:val="32"/>
        </w:rPr>
        <w:t>十、裁判员</w:t>
      </w:r>
    </w:p>
    <w:p w:rsidR="003431E8" w:rsidRPr="00E2725C" w:rsidRDefault="003431E8" w:rsidP="0029776A">
      <w:pPr>
        <w:spacing w:line="500" w:lineRule="exact"/>
        <w:ind w:firstLineChars="196" w:firstLine="630"/>
        <w:rPr>
          <w:rFonts w:eastAsia="仿宋_GB2312"/>
          <w:b/>
          <w:sz w:val="32"/>
          <w:szCs w:val="32"/>
        </w:rPr>
      </w:pPr>
      <w:r w:rsidRPr="00E2725C">
        <w:rPr>
          <w:rFonts w:eastAsia="仿宋_GB2312" w:hint="eastAsia"/>
          <w:b/>
          <w:sz w:val="32"/>
          <w:szCs w:val="32"/>
        </w:rPr>
        <w:t>由济宁市青少年校园足球协会选派。</w:t>
      </w:r>
    </w:p>
    <w:p w:rsidR="003431E8" w:rsidRPr="002F4011" w:rsidRDefault="003431E8" w:rsidP="0029776A">
      <w:pPr>
        <w:spacing w:line="500" w:lineRule="exact"/>
        <w:ind w:firstLineChars="196" w:firstLine="630"/>
        <w:rPr>
          <w:rFonts w:ascii="黑体" w:eastAsia="黑体"/>
          <w:b/>
          <w:sz w:val="32"/>
          <w:szCs w:val="32"/>
        </w:rPr>
      </w:pPr>
      <w:r w:rsidRPr="002F4011">
        <w:rPr>
          <w:rFonts w:ascii="黑体" w:eastAsia="黑体" w:hint="eastAsia"/>
          <w:b/>
          <w:sz w:val="32"/>
          <w:szCs w:val="32"/>
        </w:rPr>
        <w:t>十一、诉讼及处罚</w:t>
      </w:r>
    </w:p>
    <w:p w:rsidR="003431E8" w:rsidRPr="00E2725C" w:rsidRDefault="003431E8" w:rsidP="0029776A">
      <w:pPr>
        <w:spacing w:line="500" w:lineRule="exact"/>
        <w:ind w:firstLineChars="196" w:firstLine="630"/>
        <w:rPr>
          <w:rFonts w:eastAsia="仿宋_GB2312"/>
          <w:b/>
          <w:sz w:val="32"/>
          <w:szCs w:val="32"/>
        </w:rPr>
      </w:pPr>
      <w:r>
        <w:rPr>
          <w:rFonts w:eastAsia="仿宋_GB2312"/>
          <w:b/>
          <w:sz w:val="32"/>
          <w:szCs w:val="32"/>
        </w:rPr>
        <w:t>1</w:t>
      </w:r>
      <w:r>
        <w:rPr>
          <w:rFonts w:eastAsia="仿宋_GB2312" w:hint="eastAsia"/>
          <w:b/>
          <w:sz w:val="32"/>
          <w:szCs w:val="32"/>
        </w:rPr>
        <w:t>．</w:t>
      </w:r>
      <w:r w:rsidRPr="00E2725C">
        <w:rPr>
          <w:rFonts w:eastAsia="仿宋_GB2312" w:hint="eastAsia"/>
          <w:b/>
          <w:sz w:val="32"/>
          <w:szCs w:val="32"/>
        </w:rPr>
        <w:t>各参赛队若认为某队有弄虚作假等行为以及认为判罚不公要求上诉的，需准备确凿、有效的证明材料于赛后</w:t>
      </w:r>
      <w:r w:rsidRPr="00E2725C">
        <w:rPr>
          <w:rFonts w:eastAsia="仿宋_GB2312"/>
          <w:b/>
          <w:sz w:val="32"/>
          <w:szCs w:val="32"/>
        </w:rPr>
        <w:t>48</w:t>
      </w:r>
      <w:r w:rsidRPr="00E2725C">
        <w:rPr>
          <w:rFonts w:eastAsia="仿宋_GB2312" w:hint="eastAsia"/>
          <w:b/>
          <w:sz w:val="32"/>
          <w:szCs w:val="32"/>
        </w:rPr>
        <w:t>小时内提交资格审查组及仲裁委员会，同时需交纳申诉费</w:t>
      </w:r>
      <w:r w:rsidRPr="00E2725C">
        <w:rPr>
          <w:rFonts w:eastAsia="仿宋_GB2312"/>
          <w:b/>
          <w:sz w:val="32"/>
          <w:szCs w:val="32"/>
        </w:rPr>
        <w:t>1000</w:t>
      </w:r>
      <w:r w:rsidRPr="00E2725C">
        <w:rPr>
          <w:rFonts w:eastAsia="仿宋_GB2312" w:hint="eastAsia"/>
          <w:b/>
          <w:sz w:val="32"/>
          <w:szCs w:val="32"/>
        </w:rPr>
        <w:t>元，超过</w:t>
      </w:r>
      <w:r w:rsidRPr="00E2725C">
        <w:rPr>
          <w:rFonts w:eastAsia="仿宋_GB2312"/>
          <w:b/>
          <w:sz w:val="32"/>
          <w:szCs w:val="32"/>
        </w:rPr>
        <w:t>48</w:t>
      </w:r>
      <w:r w:rsidRPr="00E2725C">
        <w:rPr>
          <w:rFonts w:eastAsia="仿宋_GB2312" w:hint="eastAsia"/>
          <w:b/>
          <w:sz w:val="32"/>
          <w:szCs w:val="32"/>
        </w:rPr>
        <w:t>小时一概不予受理</w:t>
      </w:r>
      <w:r>
        <w:rPr>
          <w:rFonts w:eastAsia="仿宋_GB2312" w:hint="eastAsia"/>
          <w:b/>
          <w:sz w:val="32"/>
          <w:szCs w:val="32"/>
        </w:rPr>
        <w:t>。</w:t>
      </w:r>
    </w:p>
    <w:p w:rsidR="003431E8" w:rsidRPr="00E2725C" w:rsidRDefault="003431E8" w:rsidP="0029776A">
      <w:pPr>
        <w:spacing w:line="500" w:lineRule="exact"/>
        <w:ind w:firstLineChars="196" w:firstLine="630"/>
        <w:rPr>
          <w:rFonts w:eastAsia="仿宋_GB2312"/>
          <w:b/>
          <w:sz w:val="32"/>
          <w:szCs w:val="32"/>
        </w:rPr>
      </w:pPr>
      <w:r>
        <w:rPr>
          <w:rFonts w:eastAsia="仿宋_GB2312"/>
          <w:b/>
          <w:sz w:val="32"/>
          <w:szCs w:val="32"/>
        </w:rPr>
        <w:t>2</w:t>
      </w:r>
      <w:r>
        <w:rPr>
          <w:rFonts w:eastAsia="仿宋_GB2312" w:hint="eastAsia"/>
          <w:b/>
          <w:sz w:val="32"/>
          <w:szCs w:val="32"/>
        </w:rPr>
        <w:t>．对裁判员在比赛中根据事实做出的判决，不得申诉。</w:t>
      </w:r>
    </w:p>
    <w:p w:rsidR="003431E8" w:rsidRPr="00E2725C" w:rsidRDefault="003431E8" w:rsidP="0029776A">
      <w:pPr>
        <w:spacing w:line="500" w:lineRule="exact"/>
        <w:ind w:firstLineChars="196" w:firstLine="630"/>
        <w:rPr>
          <w:rFonts w:eastAsia="仿宋_GB2312"/>
          <w:b/>
          <w:sz w:val="32"/>
          <w:szCs w:val="32"/>
        </w:rPr>
      </w:pPr>
      <w:r>
        <w:rPr>
          <w:rFonts w:eastAsia="仿宋_GB2312"/>
          <w:b/>
          <w:sz w:val="32"/>
          <w:szCs w:val="32"/>
        </w:rPr>
        <w:t>3</w:t>
      </w:r>
      <w:r>
        <w:rPr>
          <w:rFonts w:eastAsia="仿宋_GB2312" w:hint="eastAsia"/>
          <w:b/>
          <w:sz w:val="32"/>
          <w:szCs w:val="32"/>
        </w:rPr>
        <w:t>．</w:t>
      </w:r>
      <w:r w:rsidRPr="00E2725C">
        <w:rPr>
          <w:rFonts w:eastAsia="仿宋_GB2312" w:hint="eastAsia"/>
          <w:b/>
          <w:sz w:val="32"/>
          <w:szCs w:val="32"/>
        </w:rPr>
        <w:t>小组赛进行过程中对运动员资格有异议，需在淘汰赛阶段开始前五天提出诉讼，超过此期限一概不予受理</w:t>
      </w:r>
      <w:r>
        <w:rPr>
          <w:rFonts w:eastAsia="仿宋_GB2312" w:hint="eastAsia"/>
          <w:b/>
          <w:sz w:val="32"/>
          <w:szCs w:val="32"/>
        </w:rPr>
        <w:t>。</w:t>
      </w:r>
    </w:p>
    <w:p w:rsidR="003431E8" w:rsidRPr="00E2725C" w:rsidRDefault="003431E8" w:rsidP="0029776A">
      <w:pPr>
        <w:spacing w:line="500" w:lineRule="exact"/>
        <w:ind w:firstLineChars="196" w:firstLine="630"/>
        <w:rPr>
          <w:rFonts w:eastAsia="仿宋_GB2312"/>
          <w:b/>
          <w:sz w:val="32"/>
          <w:szCs w:val="32"/>
        </w:rPr>
      </w:pPr>
      <w:r>
        <w:rPr>
          <w:rFonts w:eastAsia="仿宋_GB2312"/>
          <w:b/>
          <w:sz w:val="32"/>
          <w:szCs w:val="32"/>
        </w:rPr>
        <w:t>4</w:t>
      </w:r>
      <w:r>
        <w:rPr>
          <w:rFonts w:eastAsia="仿宋_GB2312" w:hint="eastAsia"/>
          <w:b/>
          <w:sz w:val="32"/>
          <w:szCs w:val="32"/>
        </w:rPr>
        <w:t>．赛会</w:t>
      </w:r>
      <w:r w:rsidRPr="00E2725C">
        <w:rPr>
          <w:rFonts w:eastAsia="仿宋_GB2312" w:hint="eastAsia"/>
          <w:b/>
          <w:sz w:val="32"/>
          <w:szCs w:val="32"/>
        </w:rPr>
        <w:t>在五日内做出裁决，其裁决为最终决定，不得申诉</w:t>
      </w:r>
      <w:r>
        <w:rPr>
          <w:rFonts w:eastAsia="仿宋_GB2312" w:hint="eastAsia"/>
          <w:b/>
          <w:sz w:val="32"/>
          <w:szCs w:val="32"/>
        </w:rPr>
        <w:t>。</w:t>
      </w:r>
    </w:p>
    <w:p w:rsidR="003431E8" w:rsidRPr="00E2725C" w:rsidRDefault="003431E8" w:rsidP="0029776A">
      <w:pPr>
        <w:spacing w:line="500" w:lineRule="exact"/>
        <w:ind w:firstLineChars="196" w:firstLine="630"/>
        <w:rPr>
          <w:rFonts w:eastAsia="仿宋_GB2312"/>
          <w:b/>
          <w:sz w:val="32"/>
          <w:szCs w:val="32"/>
        </w:rPr>
      </w:pPr>
      <w:r>
        <w:rPr>
          <w:rFonts w:eastAsia="仿宋_GB2312"/>
          <w:b/>
          <w:sz w:val="32"/>
          <w:szCs w:val="32"/>
        </w:rPr>
        <w:t>5</w:t>
      </w:r>
      <w:r>
        <w:rPr>
          <w:rFonts w:eastAsia="仿宋_GB2312" w:hint="eastAsia"/>
          <w:b/>
          <w:sz w:val="32"/>
          <w:szCs w:val="32"/>
        </w:rPr>
        <w:t>．</w:t>
      </w:r>
      <w:r w:rsidRPr="00E2725C">
        <w:rPr>
          <w:rFonts w:eastAsia="仿宋_GB2312" w:hint="eastAsia"/>
          <w:b/>
          <w:sz w:val="32"/>
          <w:szCs w:val="32"/>
        </w:rPr>
        <w:t>如胜诉将退回</w:t>
      </w:r>
      <w:r w:rsidRPr="00E2725C">
        <w:rPr>
          <w:rFonts w:eastAsia="仿宋_GB2312"/>
          <w:b/>
          <w:sz w:val="32"/>
          <w:szCs w:val="32"/>
        </w:rPr>
        <w:t>1000</w:t>
      </w:r>
      <w:r w:rsidRPr="00E2725C">
        <w:rPr>
          <w:rFonts w:eastAsia="仿宋_GB2312" w:hint="eastAsia"/>
          <w:b/>
          <w:sz w:val="32"/>
          <w:szCs w:val="32"/>
        </w:rPr>
        <w:t>元申诉费</w:t>
      </w:r>
      <w:r>
        <w:rPr>
          <w:rFonts w:eastAsia="仿宋_GB2312" w:hint="eastAsia"/>
          <w:b/>
          <w:sz w:val="32"/>
          <w:szCs w:val="32"/>
        </w:rPr>
        <w:t>。</w:t>
      </w:r>
    </w:p>
    <w:p w:rsidR="003431E8" w:rsidRDefault="003431E8" w:rsidP="0029776A">
      <w:pPr>
        <w:spacing w:line="500" w:lineRule="exact"/>
        <w:ind w:firstLineChars="196" w:firstLine="630"/>
        <w:rPr>
          <w:rFonts w:eastAsia="仿宋_GB2312"/>
          <w:b/>
          <w:sz w:val="32"/>
          <w:szCs w:val="32"/>
        </w:rPr>
      </w:pPr>
      <w:r>
        <w:rPr>
          <w:rFonts w:eastAsia="仿宋_GB2312"/>
          <w:b/>
          <w:sz w:val="32"/>
          <w:szCs w:val="32"/>
        </w:rPr>
        <w:t>6</w:t>
      </w:r>
      <w:r>
        <w:rPr>
          <w:rFonts w:eastAsia="仿宋_GB2312" w:hint="eastAsia"/>
          <w:b/>
          <w:sz w:val="32"/>
          <w:szCs w:val="32"/>
        </w:rPr>
        <w:t>．</w:t>
      </w:r>
      <w:r w:rsidRPr="00E2725C">
        <w:rPr>
          <w:rFonts w:eastAsia="仿宋_GB2312" w:hint="eastAsia"/>
          <w:b/>
          <w:sz w:val="32"/>
          <w:szCs w:val="32"/>
        </w:rPr>
        <w:t>凡弄虚作假者一经查实，将做出严肃处理，取消比赛资格并根据情节轻重做出大会通报、全市通报、取消二年以上比赛资格等处罚。</w:t>
      </w:r>
    </w:p>
    <w:p w:rsidR="003431E8" w:rsidRPr="002F4011" w:rsidRDefault="003431E8" w:rsidP="0029776A">
      <w:pPr>
        <w:spacing w:line="500" w:lineRule="exact"/>
        <w:ind w:firstLineChars="196" w:firstLine="630"/>
        <w:rPr>
          <w:rFonts w:ascii="黑体" w:eastAsia="黑体"/>
          <w:b/>
          <w:sz w:val="32"/>
          <w:szCs w:val="32"/>
        </w:rPr>
      </w:pPr>
      <w:r w:rsidRPr="002F4011">
        <w:rPr>
          <w:rFonts w:ascii="黑体" w:eastAsia="黑体" w:hint="eastAsia"/>
          <w:b/>
          <w:sz w:val="32"/>
          <w:szCs w:val="32"/>
        </w:rPr>
        <w:t>十二、奖励办法</w:t>
      </w:r>
    </w:p>
    <w:p w:rsidR="003431E8" w:rsidRPr="00B713EB" w:rsidRDefault="003431E8" w:rsidP="0029776A">
      <w:pPr>
        <w:spacing w:line="500" w:lineRule="exact"/>
        <w:ind w:firstLineChars="196" w:firstLine="630"/>
        <w:rPr>
          <w:rFonts w:eastAsia="仿宋_GB2312"/>
          <w:b/>
          <w:sz w:val="32"/>
          <w:szCs w:val="32"/>
        </w:rPr>
      </w:pPr>
      <w:r>
        <w:rPr>
          <w:rFonts w:eastAsia="仿宋_GB2312"/>
          <w:b/>
          <w:sz w:val="32"/>
          <w:szCs w:val="32"/>
        </w:rPr>
        <w:t>1</w:t>
      </w:r>
      <w:r>
        <w:rPr>
          <w:rFonts w:eastAsia="仿宋_GB2312" w:hint="eastAsia"/>
          <w:b/>
          <w:sz w:val="32"/>
          <w:szCs w:val="32"/>
        </w:rPr>
        <w:t>．</w:t>
      </w:r>
      <w:r w:rsidRPr="00E2725C">
        <w:rPr>
          <w:rFonts w:eastAsia="仿宋_GB2312" w:hint="eastAsia"/>
          <w:b/>
          <w:sz w:val="32"/>
          <w:szCs w:val="32"/>
        </w:rPr>
        <w:t>获得前八名的球队各获得奖杯一座。</w:t>
      </w:r>
      <w:r>
        <w:rPr>
          <w:rFonts w:eastAsia="仿宋_GB2312" w:hint="eastAsia"/>
          <w:b/>
          <w:sz w:val="32"/>
          <w:szCs w:val="32"/>
        </w:rPr>
        <w:t>第一名奖励</w:t>
      </w:r>
      <w:r>
        <w:rPr>
          <w:rFonts w:eastAsia="仿宋_GB2312"/>
          <w:b/>
          <w:sz w:val="32"/>
          <w:szCs w:val="32"/>
        </w:rPr>
        <w:t>1</w:t>
      </w:r>
      <w:r>
        <w:rPr>
          <w:rFonts w:eastAsia="仿宋_GB2312" w:hint="eastAsia"/>
          <w:b/>
          <w:sz w:val="32"/>
          <w:szCs w:val="32"/>
        </w:rPr>
        <w:t>万元；第二名奖励</w:t>
      </w:r>
      <w:r>
        <w:rPr>
          <w:rFonts w:eastAsia="仿宋_GB2312"/>
          <w:b/>
          <w:sz w:val="32"/>
          <w:szCs w:val="32"/>
        </w:rPr>
        <w:t>5000</w:t>
      </w:r>
      <w:r>
        <w:rPr>
          <w:rFonts w:eastAsia="仿宋_GB2312" w:hint="eastAsia"/>
          <w:b/>
          <w:sz w:val="32"/>
          <w:szCs w:val="32"/>
        </w:rPr>
        <w:t>元；第三名奖励</w:t>
      </w:r>
      <w:r>
        <w:rPr>
          <w:rFonts w:eastAsia="仿宋_GB2312"/>
          <w:b/>
          <w:sz w:val="32"/>
          <w:szCs w:val="32"/>
        </w:rPr>
        <w:t>3000</w:t>
      </w:r>
      <w:r>
        <w:rPr>
          <w:rFonts w:eastAsia="仿宋_GB2312" w:hint="eastAsia"/>
          <w:b/>
          <w:sz w:val="32"/>
          <w:szCs w:val="32"/>
        </w:rPr>
        <w:t>元；第四名奖励</w:t>
      </w:r>
      <w:r>
        <w:rPr>
          <w:rFonts w:eastAsia="仿宋_GB2312"/>
          <w:b/>
          <w:sz w:val="32"/>
          <w:szCs w:val="32"/>
        </w:rPr>
        <w:t>2000</w:t>
      </w:r>
      <w:r>
        <w:rPr>
          <w:rFonts w:eastAsia="仿宋_GB2312" w:hint="eastAsia"/>
          <w:b/>
          <w:sz w:val="32"/>
          <w:szCs w:val="32"/>
        </w:rPr>
        <w:t>元。</w:t>
      </w:r>
    </w:p>
    <w:p w:rsidR="003431E8" w:rsidRPr="00E2725C" w:rsidRDefault="003431E8" w:rsidP="0029776A">
      <w:pPr>
        <w:spacing w:line="500" w:lineRule="exact"/>
        <w:ind w:firstLineChars="196" w:firstLine="630"/>
        <w:rPr>
          <w:rFonts w:eastAsia="仿宋_GB2312"/>
          <w:b/>
          <w:sz w:val="32"/>
          <w:szCs w:val="32"/>
        </w:rPr>
      </w:pPr>
      <w:r>
        <w:rPr>
          <w:rFonts w:eastAsia="仿宋_GB2312"/>
          <w:b/>
          <w:sz w:val="32"/>
          <w:szCs w:val="32"/>
        </w:rPr>
        <w:t>2</w:t>
      </w:r>
      <w:r>
        <w:rPr>
          <w:rFonts w:eastAsia="仿宋_GB2312" w:hint="eastAsia"/>
          <w:b/>
          <w:sz w:val="32"/>
          <w:szCs w:val="32"/>
        </w:rPr>
        <w:t>．</w:t>
      </w:r>
      <w:r w:rsidRPr="00E2725C">
        <w:rPr>
          <w:rFonts w:eastAsia="仿宋_GB2312" w:hint="eastAsia"/>
          <w:b/>
          <w:sz w:val="32"/>
          <w:szCs w:val="32"/>
        </w:rPr>
        <w:t>男、女组分别评选优秀体育教师八名，</w:t>
      </w:r>
      <w:r>
        <w:rPr>
          <w:rFonts w:eastAsia="仿宋_GB2312" w:hint="eastAsia"/>
          <w:b/>
          <w:sz w:val="32"/>
          <w:szCs w:val="32"/>
        </w:rPr>
        <w:t>予以表彰。</w:t>
      </w:r>
    </w:p>
    <w:p w:rsidR="003431E8" w:rsidRPr="00E2725C" w:rsidRDefault="003431E8" w:rsidP="0029776A">
      <w:pPr>
        <w:spacing w:line="500" w:lineRule="exact"/>
        <w:ind w:firstLineChars="196" w:firstLine="630"/>
        <w:rPr>
          <w:rFonts w:eastAsia="仿宋_GB2312"/>
          <w:b/>
          <w:sz w:val="32"/>
          <w:szCs w:val="32"/>
        </w:rPr>
      </w:pPr>
      <w:r>
        <w:rPr>
          <w:rFonts w:eastAsia="仿宋_GB2312"/>
          <w:b/>
          <w:sz w:val="32"/>
          <w:szCs w:val="32"/>
        </w:rPr>
        <w:t>3</w:t>
      </w:r>
      <w:r>
        <w:rPr>
          <w:rFonts w:eastAsia="仿宋_GB2312" w:hint="eastAsia"/>
          <w:b/>
          <w:sz w:val="32"/>
          <w:szCs w:val="32"/>
        </w:rPr>
        <w:t>．</w:t>
      </w:r>
      <w:r w:rsidRPr="00E2725C">
        <w:rPr>
          <w:rFonts w:eastAsia="仿宋_GB2312" w:hint="eastAsia"/>
          <w:b/>
          <w:sz w:val="32"/>
          <w:szCs w:val="32"/>
        </w:rPr>
        <w:t>男、女组分别评选金、银、铜靴，</w:t>
      </w:r>
      <w:r>
        <w:rPr>
          <w:rFonts w:eastAsia="仿宋_GB2312" w:hint="eastAsia"/>
          <w:b/>
          <w:sz w:val="32"/>
          <w:szCs w:val="32"/>
        </w:rPr>
        <w:t>予以表彰。</w:t>
      </w:r>
    </w:p>
    <w:p w:rsidR="003431E8" w:rsidRPr="00E2725C" w:rsidRDefault="003431E8" w:rsidP="0029776A">
      <w:pPr>
        <w:spacing w:line="500" w:lineRule="exact"/>
        <w:ind w:firstLineChars="196" w:firstLine="630"/>
        <w:rPr>
          <w:rFonts w:eastAsia="仿宋_GB2312"/>
          <w:b/>
          <w:sz w:val="32"/>
          <w:szCs w:val="32"/>
        </w:rPr>
      </w:pPr>
      <w:r>
        <w:rPr>
          <w:rFonts w:eastAsia="仿宋_GB2312"/>
          <w:b/>
          <w:sz w:val="32"/>
          <w:szCs w:val="32"/>
        </w:rPr>
        <w:t>4</w:t>
      </w:r>
      <w:r>
        <w:rPr>
          <w:rFonts w:eastAsia="仿宋_GB2312" w:hint="eastAsia"/>
          <w:b/>
          <w:sz w:val="32"/>
          <w:szCs w:val="32"/>
        </w:rPr>
        <w:t>．</w:t>
      </w:r>
      <w:r w:rsidRPr="00E2725C">
        <w:rPr>
          <w:rFonts w:eastAsia="仿宋_GB2312" w:hint="eastAsia"/>
          <w:b/>
          <w:sz w:val="32"/>
          <w:szCs w:val="32"/>
        </w:rPr>
        <w:t>男、女组分别评选十名希望之星，</w:t>
      </w:r>
      <w:r>
        <w:rPr>
          <w:rFonts w:eastAsia="仿宋_GB2312" w:hint="eastAsia"/>
          <w:b/>
          <w:sz w:val="32"/>
          <w:szCs w:val="32"/>
        </w:rPr>
        <w:t>予以表彰。</w:t>
      </w:r>
    </w:p>
    <w:p w:rsidR="003431E8" w:rsidRPr="00E2725C" w:rsidRDefault="003431E8" w:rsidP="0029776A">
      <w:pPr>
        <w:spacing w:line="500" w:lineRule="exact"/>
        <w:ind w:firstLineChars="196" w:firstLine="630"/>
        <w:rPr>
          <w:rFonts w:eastAsia="仿宋_GB2312"/>
          <w:b/>
          <w:sz w:val="32"/>
          <w:szCs w:val="32"/>
        </w:rPr>
      </w:pPr>
      <w:r>
        <w:rPr>
          <w:rFonts w:eastAsia="仿宋_GB2312"/>
          <w:b/>
          <w:sz w:val="32"/>
          <w:szCs w:val="32"/>
        </w:rPr>
        <w:t>5</w:t>
      </w:r>
      <w:r>
        <w:rPr>
          <w:rFonts w:eastAsia="仿宋_GB2312" w:hint="eastAsia"/>
          <w:b/>
          <w:sz w:val="32"/>
          <w:szCs w:val="32"/>
        </w:rPr>
        <w:t>．</w:t>
      </w:r>
      <w:r w:rsidRPr="00E2725C">
        <w:rPr>
          <w:rFonts w:eastAsia="仿宋_GB2312" w:hint="eastAsia"/>
          <w:b/>
          <w:sz w:val="32"/>
          <w:szCs w:val="32"/>
        </w:rPr>
        <w:t>男、女组分别评选</w:t>
      </w:r>
      <w:r>
        <w:rPr>
          <w:rFonts w:eastAsia="仿宋_GB2312" w:hint="eastAsia"/>
          <w:b/>
          <w:sz w:val="32"/>
          <w:szCs w:val="32"/>
        </w:rPr>
        <w:t>四</w:t>
      </w:r>
      <w:r w:rsidRPr="00E2725C">
        <w:rPr>
          <w:rFonts w:eastAsia="仿宋_GB2312" w:hint="eastAsia"/>
          <w:b/>
          <w:sz w:val="32"/>
          <w:szCs w:val="32"/>
        </w:rPr>
        <w:t>支</w:t>
      </w:r>
      <w:r w:rsidRPr="00E2725C">
        <w:rPr>
          <w:rFonts w:eastAsia="仿宋_GB2312"/>
          <w:b/>
          <w:sz w:val="32"/>
          <w:szCs w:val="32"/>
        </w:rPr>
        <w:t>“</w:t>
      </w:r>
      <w:r>
        <w:rPr>
          <w:rFonts w:eastAsia="仿宋_GB2312" w:hint="eastAsia"/>
          <w:b/>
          <w:sz w:val="32"/>
          <w:szCs w:val="32"/>
        </w:rPr>
        <w:t>体育道德竞赛奖</w:t>
      </w:r>
      <w:r w:rsidRPr="00E2725C">
        <w:rPr>
          <w:rFonts w:eastAsia="仿宋_GB2312"/>
          <w:b/>
          <w:sz w:val="32"/>
          <w:szCs w:val="32"/>
        </w:rPr>
        <w:t>”</w:t>
      </w:r>
      <w:r>
        <w:rPr>
          <w:rFonts w:eastAsia="仿宋_GB2312" w:hint="eastAsia"/>
          <w:b/>
          <w:sz w:val="32"/>
          <w:szCs w:val="32"/>
        </w:rPr>
        <w:t>。</w:t>
      </w:r>
    </w:p>
    <w:p w:rsidR="003431E8" w:rsidRPr="00E2725C" w:rsidRDefault="003431E8" w:rsidP="0029776A">
      <w:pPr>
        <w:spacing w:line="500" w:lineRule="exact"/>
        <w:ind w:firstLineChars="196" w:firstLine="630"/>
        <w:rPr>
          <w:rFonts w:eastAsia="仿宋_GB2312"/>
          <w:b/>
          <w:sz w:val="32"/>
          <w:szCs w:val="32"/>
        </w:rPr>
      </w:pPr>
      <w:r>
        <w:rPr>
          <w:rFonts w:eastAsia="仿宋_GB2312"/>
          <w:b/>
          <w:sz w:val="32"/>
          <w:szCs w:val="32"/>
        </w:rPr>
        <w:t>6</w:t>
      </w:r>
      <w:r>
        <w:rPr>
          <w:rFonts w:eastAsia="仿宋_GB2312" w:hint="eastAsia"/>
          <w:b/>
          <w:sz w:val="32"/>
          <w:szCs w:val="32"/>
        </w:rPr>
        <w:t>．</w:t>
      </w:r>
      <w:r w:rsidRPr="00E2725C">
        <w:rPr>
          <w:rFonts w:eastAsia="仿宋_GB2312" w:hint="eastAsia"/>
          <w:b/>
          <w:sz w:val="32"/>
          <w:szCs w:val="32"/>
        </w:rPr>
        <w:t>按</w:t>
      </w:r>
      <w:r w:rsidRPr="00E2725C">
        <w:rPr>
          <w:rFonts w:eastAsia="仿宋_GB2312"/>
          <w:b/>
          <w:sz w:val="32"/>
          <w:szCs w:val="32"/>
        </w:rPr>
        <w:t>20</w:t>
      </w:r>
      <w:r w:rsidRPr="00E2725C">
        <w:rPr>
          <w:rFonts w:eastAsia="仿宋_GB2312" w:hint="eastAsia"/>
          <w:b/>
          <w:sz w:val="32"/>
          <w:szCs w:val="32"/>
        </w:rPr>
        <w:t>％的比例评选优秀裁判员。</w:t>
      </w:r>
    </w:p>
    <w:p w:rsidR="003431E8" w:rsidRPr="002F4011" w:rsidRDefault="003431E8" w:rsidP="0029776A">
      <w:pPr>
        <w:spacing w:line="500" w:lineRule="exact"/>
        <w:ind w:firstLineChars="196" w:firstLine="630"/>
        <w:rPr>
          <w:rFonts w:ascii="黑体" w:eastAsia="黑体"/>
          <w:b/>
          <w:sz w:val="32"/>
          <w:szCs w:val="32"/>
        </w:rPr>
      </w:pPr>
      <w:r w:rsidRPr="002F4011">
        <w:rPr>
          <w:rFonts w:ascii="黑体" w:eastAsia="黑体" w:hint="eastAsia"/>
          <w:b/>
          <w:sz w:val="32"/>
          <w:szCs w:val="32"/>
        </w:rPr>
        <w:t>十三、其它事宜</w:t>
      </w:r>
    </w:p>
    <w:p w:rsidR="003431E8" w:rsidRPr="00E2725C" w:rsidRDefault="003431E8" w:rsidP="0029776A">
      <w:pPr>
        <w:spacing w:line="500" w:lineRule="exact"/>
        <w:ind w:firstLineChars="196" w:firstLine="630"/>
        <w:rPr>
          <w:rFonts w:eastAsia="仿宋_GB2312"/>
          <w:b/>
          <w:sz w:val="32"/>
          <w:szCs w:val="32"/>
        </w:rPr>
      </w:pPr>
      <w:r>
        <w:rPr>
          <w:rFonts w:eastAsia="仿宋_GB2312"/>
          <w:b/>
          <w:sz w:val="32"/>
          <w:szCs w:val="32"/>
        </w:rPr>
        <w:t>1</w:t>
      </w:r>
      <w:r>
        <w:rPr>
          <w:rFonts w:eastAsia="仿宋_GB2312" w:hint="eastAsia"/>
          <w:b/>
          <w:sz w:val="32"/>
          <w:szCs w:val="32"/>
        </w:rPr>
        <w:t>．各县市区必须按《通知》要求</w:t>
      </w:r>
      <w:r w:rsidRPr="00E2725C">
        <w:rPr>
          <w:rFonts w:eastAsia="仿宋_GB2312" w:hint="eastAsia"/>
          <w:b/>
          <w:sz w:val="32"/>
          <w:szCs w:val="32"/>
        </w:rPr>
        <w:t>组队参赛，组织参赛情况纳入各县市区学校体育工作综合评估考核</w:t>
      </w:r>
      <w:r>
        <w:rPr>
          <w:rFonts w:eastAsia="仿宋_GB2312" w:hint="eastAsia"/>
          <w:b/>
          <w:sz w:val="32"/>
          <w:szCs w:val="32"/>
        </w:rPr>
        <w:t>。</w:t>
      </w:r>
    </w:p>
    <w:p w:rsidR="003431E8" w:rsidRPr="00E2725C" w:rsidRDefault="003431E8" w:rsidP="0029776A">
      <w:pPr>
        <w:spacing w:line="500" w:lineRule="exact"/>
        <w:ind w:firstLineChars="196" w:firstLine="630"/>
        <w:rPr>
          <w:rFonts w:eastAsia="仿宋_GB2312"/>
          <w:b/>
          <w:sz w:val="32"/>
          <w:szCs w:val="32"/>
        </w:rPr>
      </w:pPr>
      <w:r>
        <w:rPr>
          <w:rFonts w:eastAsia="仿宋_GB2312"/>
          <w:b/>
          <w:sz w:val="32"/>
          <w:szCs w:val="32"/>
        </w:rPr>
        <w:t>2</w:t>
      </w:r>
      <w:r>
        <w:rPr>
          <w:rFonts w:eastAsia="仿宋_GB2312" w:hint="eastAsia"/>
          <w:b/>
          <w:sz w:val="32"/>
          <w:szCs w:val="32"/>
        </w:rPr>
        <w:t>．本</w:t>
      </w:r>
      <w:r w:rsidRPr="00E2725C">
        <w:rPr>
          <w:rFonts w:eastAsia="仿宋_GB2312" w:hint="eastAsia"/>
          <w:b/>
          <w:sz w:val="32"/>
          <w:szCs w:val="32"/>
        </w:rPr>
        <w:t>《规程》由大会组委会负责解释</w:t>
      </w:r>
      <w:r>
        <w:rPr>
          <w:rFonts w:eastAsia="仿宋_GB2312" w:hint="eastAsia"/>
          <w:b/>
          <w:sz w:val="32"/>
          <w:szCs w:val="32"/>
        </w:rPr>
        <w:t>。</w:t>
      </w:r>
    </w:p>
    <w:p w:rsidR="003431E8" w:rsidRPr="00E2725C" w:rsidRDefault="003431E8" w:rsidP="00B713EB">
      <w:pPr>
        <w:spacing w:line="500" w:lineRule="exact"/>
        <w:ind w:firstLineChars="185" w:firstLine="594"/>
      </w:pPr>
      <w:r>
        <w:rPr>
          <w:rFonts w:eastAsia="仿宋_GB2312"/>
          <w:b/>
          <w:sz w:val="32"/>
          <w:szCs w:val="32"/>
        </w:rPr>
        <w:t>3</w:t>
      </w:r>
      <w:r>
        <w:rPr>
          <w:rFonts w:eastAsia="仿宋_GB2312" w:hint="eastAsia"/>
          <w:b/>
          <w:sz w:val="32"/>
          <w:szCs w:val="32"/>
        </w:rPr>
        <w:t>．</w:t>
      </w:r>
      <w:r w:rsidRPr="00E2725C">
        <w:rPr>
          <w:rFonts w:eastAsia="仿宋_GB2312" w:hint="eastAsia"/>
          <w:b/>
          <w:sz w:val="32"/>
          <w:szCs w:val="32"/>
        </w:rPr>
        <w:t>未尽事宜</w:t>
      </w:r>
      <w:r>
        <w:rPr>
          <w:rFonts w:eastAsia="仿宋_GB2312" w:hint="eastAsia"/>
          <w:b/>
          <w:sz w:val="32"/>
          <w:szCs w:val="32"/>
        </w:rPr>
        <w:t>，</w:t>
      </w:r>
      <w:r w:rsidRPr="00E2725C">
        <w:rPr>
          <w:rFonts w:eastAsia="仿宋_GB2312" w:hint="eastAsia"/>
          <w:b/>
          <w:sz w:val="32"/>
          <w:szCs w:val="32"/>
        </w:rPr>
        <w:t>另行通知。</w:t>
      </w:r>
    </w:p>
    <w:p w:rsidR="003431E8" w:rsidRPr="00E2725C" w:rsidRDefault="003431E8" w:rsidP="008D5F12">
      <w:pPr>
        <w:spacing w:line="500" w:lineRule="exact"/>
        <w:ind w:firstLine="435"/>
      </w:pPr>
    </w:p>
    <w:p w:rsidR="003431E8" w:rsidRPr="00E2725C" w:rsidRDefault="003431E8" w:rsidP="008D5F12">
      <w:pPr>
        <w:spacing w:line="500" w:lineRule="exact"/>
        <w:ind w:firstLine="435"/>
      </w:pPr>
    </w:p>
    <w:p w:rsidR="003431E8" w:rsidRPr="00E2725C" w:rsidRDefault="003431E8" w:rsidP="008D5F12">
      <w:pPr>
        <w:spacing w:line="500" w:lineRule="exact"/>
        <w:ind w:firstLine="435"/>
      </w:pPr>
    </w:p>
    <w:p w:rsidR="003431E8" w:rsidRPr="00E2725C" w:rsidRDefault="003431E8" w:rsidP="008D5F12">
      <w:pPr>
        <w:spacing w:line="500" w:lineRule="exact"/>
        <w:ind w:firstLine="435"/>
      </w:pPr>
    </w:p>
    <w:p w:rsidR="003431E8" w:rsidRDefault="003431E8" w:rsidP="00E2725C">
      <w:pPr>
        <w:spacing w:line="20" w:lineRule="exact"/>
      </w:pPr>
    </w:p>
    <w:p w:rsidR="003431E8" w:rsidRDefault="003431E8" w:rsidP="002346A2">
      <w:pPr>
        <w:pStyle w:val="ListParagraph"/>
        <w:adjustRightInd w:val="0"/>
        <w:snapToGrid w:val="0"/>
        <w:spacing w:line="300" w:lineRule="exact"/>
        <w:ind w:left="957" w:hangingChars="298" w:hanging="957"/>
        <w:rPr>
          <w:rFonts w:eastAsia="仿宋_GB2312"/>
          <w:b/>
          <w:kern w:val="0"/>
          <w:sz w:val="32"/>
          <w:szCs w:val="32"/>
        </w:rPr>
      </w:pPr>
    </w:p>
    <w:p w:rsidR="003431E8" w:rsidRDefault="003431E8" w:rsidP="002346A2">
      <w:pPr>
        <w:pStyle w:val="ListParagraph"/>
        <w:adjustRightInd w:val="0"/>
        <w:snapToGrid w:val="0"/>
        <w:spacing w:line="560" w:lineRule="exact"/>
        <w:ind w:left="957" w:hangingChars="298" w:hanging="957"/>
        <w:rPr>
          <w:rFonts w:ascii="黑体" w:eastAsia="黑体"/>
          <w:b/>
          <w:kern w:val="0"/>
          <w:sz w:val="32"/>
          <w:szCs w:val="32"/>
        </w:rPr>
      </w:pPr>
    </w:p>
    <w:p w:rsidR="003431E8" w:rsidRDefault="003431E8" w:rsidP="002346A2">
      <w:pPr>
        <w:pStyle w:val="ListParagraph"/>
        <w:adjustRightInd w:val="0"/>
        <w:snapToGrid w:val="0"/>
        <w:spacing w:line="560" w:lineRule="exact"/>
        <w:ind w:left="957" w:hangingChars="298" w:hanging="957"/>
        <w:rPr>
          <w:rFonts w:ascii="黑体" w:eastAsia="黑体"/>
          <w:b/>
          <w:kern w:val="0"/>
          <w:sz w:val="32"/>
          <w:szCs w:val="32"/>
        </w:rPr>
      </w:pPr>
    </w:p>
    <w:p w:rsidR="003431E8" w:rsidRDefault="003431E8" w:rsidP="002346A2">
      <w:pPr>
        <w:pStyle w:val="ListParagraph"/>
        <w:adjustRightInd w:val="0"/>
        <w:snapToGrid w:val="0"/>
        <w:spacing w:line="560" w:lineRule="exact"/>
        <w:ind w:left="957" w:hangingChars="298" w:hanging="957"/>
        <w:rPr>
          <w:rFonts w:ascii="黑体" w:eastAsia="黑体"/>
          <w:b/>
          <w:kern w:val="0"/>
          <w:sz w:val="32"/>
          <w:szCs w:val="32"/>
        </w:rPr>
      </w:pPr>
    </w:p>
    <w:p w:rsidR="003431E8" w:rsidRDefault="003431E8" w:rsidP="002346A2">
      <w:pPr>
        <w:pStyle w:val="ListParagraph"/>
        <w:adjustRightInd w:val="0"/>
        <w:snapToGrid w:val="0"/>
        <w:spacing w:line="560" w:lineRule="exact"/>
        <w:ind w:left="957" w:hangingChars="298" w:hanging="957"/>
        <w:rPr>
          <w:rFonts w:ascii="黑体" w:eastAsia="黑体"/>
          <w:b/>
          <w:kern w:val="0"/>
          <w:sz w:val="32"/>
          <w:szCs w:val="32"/>
        </w:rPr>
      </w:pPr>
    </w:p>
    <w:p w:rsidR="003431E8" w:rsidRDefault="003431E8" w:rsidP="002346A2">
      <w:pPr>
        <w:pStyle w:val="ListParagraph"/>
        <w:adjustRightInd w:val="0"/>
        <w:snapToGrid w:val="0"/>
        <w:spacing w:line="560" w:lineRule="exact"/>
        <w:ind w:left="957" w:hangingChars="298" w:hanging="957"/>
        <w:rPr>
          <w:rFonts w:ascii="黑体" w:eastAsia="黑体"/>
          <w:b/>
          <w:kern w:val="0"/>
          <w:sz w:val="32"/>
          <w:szCs w:val="32"/>
        </w:rPr>
      </w:pPr>
    </w:p>
    <w:p w:rsidR="003431E8" w:rsidRDefault="003431E8" w:rsidP="002346A2">
      <w:pPr>
        <w:pStyle w:val="ListParagraph"/>
        <w:adjustRightInd w:val="0"/>
        <w:snapToGrid w:val="0"/>
        <w:spacing w:line="560" w:lineRule="exact"/>
        <w:ind w:left="957" w:hangingChars="298" w:hanging="957"/>
        <w:rPr>
          <w:rFonts w:ascii="黑体" w:eastAsia="黑体"/>
          <w:b/>
          <w:kern w:val="0"/>
          <w:sz w:val="32"/>
          <w:szCs w:val="32"/>
        </w:rPr>
      </w:pPr>
    </w:p>
    <w:p w:rsidR="003431E8" w:rsidRDefault="003431E8" w:rsidP="002346A2">
      <w:pPr>
        <w:pStyle w:val="ListParagraph"/>
        <w:adjustRightInd w:val="0"/>
        <w:snapToGrid w:val="0"/>
        <w:spacing w:line="560" w:lineRule="exact"/>
        <w:ind w:left="957" w:hangingChars="298" w:hanging="957"/>
        <w:rPr>
          <w:rFonts w:ascii="黑体" w:eastAsia="黑体"/>
          <w:b/>
          <w:kern w:val="0"/>
          <w:sz w:val="32"/>
          <w:szCs w:val="32"/>
        </w:rPr>
      </w:pPr>
    </w:p>
    <w:p w:rsidR="003431E8" w:rsidRDefault="003431E8" w:rsidP="002346A2">
      <w:pPr>
        <w:pStyle w:val="ListParagraph"/>
        <w:adjustRightInd w:val="0"/>
        <w:snapToGrid w:val="0"/>
        <w:spacing w:line="560" w:lineRule="exact"/>
        <w:ind w:left="957" w:hangingChars="298" w:hanging="957"/>
        <w:rPr>
          <w:rFonts w:ascii="黑体" w:eastAsia="黑体"/>
          <w:b/>
          <w:kern w:val="0"/>
          <w:sz w:val="32"/>
          <w:szCs w:val="32"/>
        </w:rPr>
      </w:pPr>
    </w:p>
    <w:p w:rsidR="003431E8" w:rsidRDefault="003431E8" w:rsidP="002346A2">
      <w:pPr>
        <w:pStyle w:val="ListParagraph"/>
        <w:adjustRightInd w:val="0"/>
        <w:snapToGrid w:val="0"/>
        <w:spacing w:line="560" w:lineRule="exact"/>
        <w:ind w:left="957" w:hangingChars="298" w:hanging="957"/>
        <w:rPr>
          <w:rFonts w:ascii="黑体" w:eastAsia="黑体"/>
          <w:b/>
          <w:kern w:val="0"/>
          <w:sz w:val="32"/>
          <w:szCs w:val="32"/>
        </w:rPr>
      </w:pPr>
    </w:p>
    <w:p w:rsidR="003431E8" w:rsidRDefault="003431E8" w:rsidP="002346A2">
      <w:pPr>
        <w:pStyle w:val="ListParagraph"/>
        <w:adjustRightInd w:val="0"/>
        <w:snapToGrid w:val="0"/>
        <w:spacing w:line="560" w:lineRule="exact"/>
        <w:ind w:left="957" w:hangingChars="298" w:hanging="957"/>
        <w:rPr>
          <w:rFonts w:ascii="黑体" w:eastAsia="黑体"/>
          <w:b/>
          <w:kern w:val="0"/>
          <w:sz w:val="32"/>
          <w:szCs w:val="32"/>
        </w:rPr>
      </w:pPr>
    </w:p>
    <w:p w:rsidR="003431E8" w:rsidRPr="00E2725C" w:rsidRDefault="003431E8" w:rsidP="002346A2">
      <w:pPr>
        <w:pStyle w:val="ListParagraph"/>
        <w:adjustRightInd w:val="0"/>
        <w:snapToGrid w:val="0"/>
        <w:spacing w:line="560" w:lineRule="exact"/>
        <w:ind w:left="957" w:hangingChars="298" w:hanging="957"/>
        <w:rPr>
          <w:rFonts w:ascii="黑体" w:eastAsia="黑体"/>
          <w:b/>
          <w:kern w:val="0"/>
          <w:sz w:val="44"/>
          <w:szCs w:val="44"/>
        </w:rPr>
      </w:pPr>
      <w:r w:rsidRPr="00E2725C">
        <w:rPr>
          <w:rFonts w:ascii="黑体" w:eastAsia="黑体" w:hint="eastAsia"/>
          <w:b/>
          <w:kern w:val="0"/>
          <w:sz w:val="32"/>
          <w:szCs w:val="32"/>
        </w:rPr>
        <w:t>附件</w:t>
      </w:r>
      <w:r>
        <w:rPr>
          <w:rFonts w:ascii="黑体" w:eastAsia="黑体"/>
          <w:b/>
          <w:kern w:val="0"/>
          <w:sz w:val="32"/>
          <w:szCs w:val="32"/>
        </w:rPr>
        <w:t>3</w:t>
      </w:r>
    </w:p>
    <w:tbl>
      <w:tblPr>
        <w:tblpPr w:leftFromText="180" w:rightFromText="180" w:vertAnchor="text" w:horzAnchor="margin" w:tblpY="4872"/>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6"/>
        <w:gridCol w:w="1267"/>
        <w:gridCol w:w="1162"/>
        <w:gridCol w:w="1263"/>
        <w:gridCol w:w="1005"/>
        <w:gridCol w:w="1009"/>
        <w:gridCol w:w="1319"/>
        <w:gridCol w:w="1247"/>
      </w:tblGrid>
      <w:tr w:rsidR="003431E8" w:rsidRPr="00CD6E37" w:rsidTr="00C214DF">
        <w:trPr>
          <w:trHeight w:val="697"/>
        </w:trPr>
        <w:tc>
          <w:tcPr>
            <w:tcW w:w="656" w:type="dxa"/>
            <w:vAlign w:val="center"/>
          </w:tcPr>
          <w:p w:rsidR="003431E8" w:rsidRPr="00CD6E37" w:rsidRDefault="003431E8" w:rsidP="008D5F12">
            <w:pPr>
              <w:jc w:val="center"/>
              <w:rPr>
                <w:b/>
                <w:sz w:val="24"/>
                <w:szCs w:val="20"/>
              </w:rPr>
            </w:pPr>
            <w:r w:rsidRPr="00CD6E37">
              <w:rPr>
                <w:rFonts w:hAnsi="宋体" w:hint="eastAsia"/>
                <w:b/>
                <w:sz w:val="24"/>
                <w:szCs w:val="20"/>
              </w:rPr>
              <w:t>序号</w:t>
            </w:r>
          </w:p>
        </w:tc>
        <w:tc>
          <w:tcPr>
            <w:tcW w:w="1267" w:type="dxa"/>
            <w:vAlign w:val="center"/>
          </w:tcPr>
          <w:p w:rsidR="003431E8" w:rsidRPr="00CD6E37" w:rsidRDefault="003431E8" w:rsidP="008D5F12">
            <w:pPr>
              <w:jc w:val="center"/>
              <w:rPr>
                <w:b/>
                <w:sz w:val="24"/>
                <w:szCs w:val="20"/>
              </w:rPr>
            </w:pPr>
            <w:r w:rsidRPr="00CD6E37">
              <w:rPr>
                <w:rFonts w:hAnsi="宋体" w:hint="eastAsia"/>
                <w:b/>
                <w:sz w:val="24"/>
                <w:szCs w:val="20"/>
              </w:rPr>
              <w:t>姓名</w:t>
            </w:r>
          </w:p>
        </w:tc>
        <w:tc>
          <w:tcPr>
            <w:tcW w:w="1162" w:type="dxa"/>
            <w:vAlign w:val="center"/>
          </w:tcPr>
          <w:p w:rsidR="003431E8" w:rsidRPr="00CD6E37" w:rsidRDefault="003431E8" w:rsidP="008D5F12">
            <w:pPr>
              <w:jc w:val="center"/>
              <w:rPr>
                <w:b/>
                <w:sz w:val="24"/>
                <w:szCs w:val="20"/>
              </w:rPr>
            </w:pPr>
            <w:r w:rsidRPr="00CD6E37">
              <w:rPr>
                <w:rFonts w:hAnsi="宋体" w:hint="eastAsia"/>
                <w:b/>
                <w:sz w:val="24"/>
                <w:szCs w:val="20"/>
              </w:rPr>
              <w:t>号码</w:t>
            </w:r>
            <w:r>
              <w:rPr>
                <w:rFonts w:hAnsi="宋体" w:hint="eastAsia"/>
                <w:b/>
                <w:sz w:val="24"/>
                <w:szCs w:val="20"/>
              </w:rPr>
              <w:t>（必填）</w:t>
            </w:r>
          </w:p>
        </w:tc>
        <w:tc>
          <w:tcPr>
            <w:tcW w:w="1263" w:type="dxa"/>
            <w:vAlign w:val="center"/>
          </w:tcPr>
          <w:p w:rsidR="003431E8" w:rsidRPr="00CD6E37" w:rsidRDefault="003431E8" w:rsidP="008D5F12">
            <w:pPr>
              <w:jc w:val="center"/>
              <w:rPr>
                <w:b/>
                <w:sz w:val="24"/>
                <w:szCs w:val="20"/>
              </w:rPr>
            </w:pPr>
            <w:r>
              <w:rPr>
                <w:rFonts w:hAnsi="宋体" w:hint="eastAsia"/>
                <w:b/>
                <w:sz w:val="24"/>
                <w:szCs w:val="20"/>
              </w:rPr>
              <w:t>学籍号</w:t>
            </w:r>
          </w:p>
        </w:tc>
        <w:tc>
          <w:tcPr>
            <w:tcW w:w="1005" w:type="dxa"/>
            <w:vAlign w:val="center"/>
          </w:tcPr>
          <w:p w:rsidR="003431E8" w:rsidRPr="00CD6E37" w:rsidRDefault="003431E8" w:rsidP="008D5F12">
            <w:pPr>
              <w:jc w:val="center"/>
              <w:rPr>
                <w:b/>
                <w:sz w:val="24"/>
                <w:szCs w:val="20"/>
              </w:rPr>
            </w:pPr>
            <w:r w:rsidRPr="00CD6E37">
              <w:rPr>
                <w:rFonts w:hAnsi="宋体" w:hint="eastAsia"/>
                <w:b/>
                <w:sz w:val="24"/>
                <w:szCs w:val="20"/>
              </w:rPr>
              <w:t>身高（</w:t>
            </w:r>
            <w:r w:rsidRPr="00CD6E37">
              <w:rPr>
                <w:b/>
                <w:sz w:val="24"/>
                <w:szCs w:val="20"/>
              </w:rPr>
              <w:t>cm</w:t>
            </w:r>
            <w:r w:rsidRPr="00CD6E37">
              <w:rPr>
                <w:rFonts w:hAnsi="宋体" w:hint="eastAsia"/>
                <w:b/>
                <w:sz w:val="24"/>
                <w:szCs w:val="20"/>
              </w:rPr>
              <w:t>）</w:t>
            </w:r>
          </w:p>
        </w:tc>
        <w:tc>
          <w:tcPr>
            <w:tcW w:w="1009" w:type="dxa"/>
            <w:vAlign w:val="center"/>
          </w:tcPr>
          <w:p w:rsidR="003431E8" w:rsidRPr="00CD6E37" w:rsidRDefault="003431E8" w:rsidP="008D5F12">
            <w:pPr>
              <w:jc w:val="center"/>
              <w:rPr>
                <w:b/>
                <w:sz w:val="24"/>
                <w:szCs w:val="20"/>
              </w:rPr>
            </w:pPr>
            <w:r w:rsidRPr="00CD6E37">
              <w:rPr>
                <w:rFonts w:hAnsi="宋体" w:hint="eastAsia"/>
                <w:b/>
                <w:sz w:val="24"/>
                <w:szCs w:val="20"/>
              </w:rPr>
              <w:t>体重（</w:t>
            </w:r>
            <w:r w:rsidRPr="00CD6E37">
              <w:rPr>
                <w:b/>
                <w:sz w:val="24"/>
                <w:szCs w:val="20"/>
              </w:rPr>
              <w:t>kg</w:t>
            </w:r>
            <w:r w:rsidRPr="00CD6E37">
              <w:rPr>
                <w:rFonts w:hAnsi="宋体" w:hint="eastAsia"/>
                <w:b/>
                <w:sz w:val="24"/>
                <w:szCs w:val="20"/>
              </w:rPr>
              <w:t>）</w:t>
            </w:r>
          </w:p>
        </w:tc>
        <w:tc>
          <w:tcPr>
            <w:tcW w:w="1319" w:type="dxa"/>
            <w:vAlign w:val="center"/>
          </w:tcPr>
          <w:p w:rsidR="003431E8" w:rsidRPr="00CD6E37" w:rsidRDefault="003431E8" w:rsidP="008D5F12">
            <w:pPr>
              <w:jc w:val="center"/>
              <w:rPr>
                <w:b/>
                <w:sz w:val="24"/>
                <w:szCs w:val="20"/>
              </w:rPr>
            </w:pPr>
            <w:r w:rsidRPr="00CD6E37">
              <w:rPr>
                <w:rFonts w:hAnsi="宋体" w:hint="eastAsia"/>
                <w:b/>
                <w:sz w:val="24"/>
                <w:szCs w:val="20"/>
              </w:rPr>
              <w:t>参赛证号</w:t>
            </w:r>
          </w:p>
        </w:tc>
        <w:tc>
          <w:tcPr>
            <w:tcW w:w="1247" w:type="dxa"/>
            <w:vAlign w:val="center"/>
          </w:tcPr>
          <w:p w:rsidR="003431E8" w:rsidRPr="00CD6E37" w:rsidRDefault="003431E8" w:rsidP="008D5F12">
            <w:pPr>
              <w:jc w:val="center"/>
              <w:rPr>
                <w:b/>
                <w:sz w:val="24"/>
                <w:szCs w:val="20"/>
              </w:rPr>
            </w:pPr>
            <w:r>
              <w:rPr>
                <w:rFonts w:hAnsi="宋体" w:hint="eastAsia"/>
                <w:b/>
                <w:sz w:val="24"/>
                <w:szCs w:val="20"/>
              </w:rPr>
              <w:t>身份证号</w:t>
            </w:r>
          </w:p>
        </w:tc>
      </w:tr>
      <w:tr w:rsidR="003431E8" w:rsidRPr="00CD6E37" w:rsidTr="00C214DF">
        <w:trPr>
          <w:trHeight w:hRule="exact" w:val="485"/>
        </w:trPr>
        <w:tc>
          <w:tcPr>
            <w:tcW w:w="656" w:type="dxa"/>
            <w:vAlign w:val="center"/>
          </w:tcPr>
          <w:p w:rsidR="003431E8" w:rsidRPr="00CD6E37" w:rsidRDefault="003431E8" w:rsidP="008D5F12">
            <w:pPr>
              <w:jc w:val="center"/>
              <w:rPr>
                <w:b/>
                <w:sz w:val="24"/>
                <w:szCs w:val="20"/>
              </w:rPr>
            </w:pPr>
            <w:r w:rsidRPr="00CD6E37">
              <w:rPr>
                <w:b/>
                <w:sz w:val="24"/>
                <w:szCs w:val="20"/>
              </w:rPr>
              <w:t>1</w:t>
            </w:r>
          </w:p>
        </w:tc>
        <w:tc>
          <w:tcPr>
            <w:tcW w:w="1267" w:type="dxa"/>
          </w:tcPr>
          <w:p w:rsidR="003431E8" w:rsidRPr="00CD6E37" w:rsidRDefault="003431E8" w:rsidP="008D5F12">
            <w:pPr>
              <w:rPr>
                <w:b/>
                <w:sz w:val="24"/>
                <w:szCs w:val="20"/>
              </w:rPr>
            </w:pPr>
          </w:p>
        </w:tc>
        <w:tc>
          <w:tcPr>
            <w:tcW w:w="1162" w:type="dxa"/>
          </w:tcPr>
          <w:p w:rsidR="003431E8" w:rsidRPr="00CD6E37" w:rsidRDefault="003431E8" w:rsidP="008D5F12">
            <w:pPr>
              <w:rPr>
                <w:b/>
                <w:sz w:val="24"/>
                <w:szCs w:val="20"/>
              </w:rPr>
            </w:pPr>
          </w:p>
        </w:tc>
        <w:tc>
          <w:tcPr>
            <w:tcW w:w="1263" w:type="dxa"/>
          </w:tcPr>
          <w:p w:rsidR="003431E8" w:rsidRPr="00CD6E37" w:rsidRDefault="003431E8" w:rsidP="008D5F12">
            <w:pPr>
              <w:rPr>
                <w:b/>
                <w:sz w:val="24"/>
                <w:szCs w:val="20"/>
              </w:rPr>
            </w:pPr>
          </w:p>
        </w:tc>
        <w:tc>
          <w:tcPr>
            <w:tcW w:w="1005" w:type="dxa"/>
          </w:tcPr>
          <w:p w:rsidR="003431E8" w:rsidRPr="00CD6E37" w:rsidRDefault="003431E8" w:rsidP="008D5F12">
            <w:pPr>
              <w:rPr>
                <w:b/>
                <w:sz w:val="24"/>
                <w:szCs w:val="20"/>
              </w:rPr>
            </w:pPr>
          </w:p>
        </w:tc>
        <w:tc>
          <w:tcPr>
            <w:tcW w:w="1009" w:type="dxa"/>
          </w:tcPr>
          <w:p w:rsidR="003431E8" w:rsidRPr="00CD6E37" w:rsidRDefault="003431E8" w:rsidP="008D5F12">
            <w:pPr>
              <w:rPr>
                <w:b/>
                <w:sz w:val="24"/>
                <w:szCs w:val="20"/>
              </w:rPr>
            </w:pPr>
          </w:p>
        </w:tc>
        <w:tc>
          <w:tcPr>
            <w:tcW w:w="1319" w:type="dxa"/>
          </w:tcPr>
          <w:p w:rsidR="003431E8" w:rsidRPr="00CD6E37" w:rsidRDefault="003431E8" w:rsidP="008D5F12">
            <w:pPr>
              <w:rPr>
                <w:b/>
                <w:sz w:val="24"/>
                <w:szCs w:val="20"/>
              </w:rPr>
            </w:pPr>
          </w:p>
        </w:tc>
        <w:tc>
          <w:tcPr>
            <w:tcW w:w="1247" w:type="dxa"/>
          </w:tcPr>
          <w:p w:rsidR="003431E8" w:rsidRPr="00CD6E37" w:rsidRDefault="003431E8" w:rsidP="008D5F12">
            <w:pPr>
              <w:rPr>
                <w:b/>
                <w:sz w:val="24"/>
                <w:szCs w:val="20"/>
              </w:rPr>
            </w:pPr>
          </w:p>
        </w:tc>
      </w:tr>
      <w:tr w:rsidR="003431E8" w:rsidRPr="00CD6E37" w:rsidTr="00C214DF">
        <w:trPr>
          <w:trHeight w:hRule="exact" w:val="485"/>
        </w:trPr>
        <w:tc>
          <w:tcPr>
            <w:tcW w:w="656" w:type="dxa"/>
            <w:vAlign w:val="center"/>
          </w:tcPr>
          <w:p w:rsidR="003431E8" w:rsidRPr="00CD6E37" w:rsidRDefault="003431E8" w:rsidP="008D5F12">
            <w:pPr>
              <w:jc w:val="center"/>
              <w:rPr>
                <w:b/>
                <w:sz w:val="24"/>
                <w:szCs w:val="20"/>
              </w:rPr>
            </w:pPr>
            <w:r w:rsidRPr="00CD6E37">
              <w:rPr>
                <w:b/>
                <w:sz w:val="24"/>
                <w:szCs w:val="20"/>
              </w:rPr>
              <w:t>2</w:t>
            </w:r>
          </w:p>
        </w:tc>
        <w:tc>
          <w:tcPr>
            <w:tcW w:w="1267" w:type="dxa"/>
          </w:tcPr>
          <w:p w:rsidR="003431E8" w:rsidRPr="00CD6E37" w:rsidRDefault="003431E8" w:rsidP="008D5F12">
            <w:pPr>
              <w:rPr>
                <w:b/>
                <w:sz w:val="24"/>
                <w:szCs w:val="20"/>
              </w:rPr>
            </w:pPr>
          </w:p>
        </w:tc>
        <w:tc>
          <w:tcPr>
            <w:tcW w:w="1162" w:type="dxa"/>
          </w:tcPr>
          <w:p w:rsidR="003431E8" w:rsidRPr="00CD6E37" w:rsidRDefault="003431E8" w:rsidP="008D5F12">
            <w:pPr>
              <w:rPr>
                <w:b/>
                <w:sz w:val="24"/>
                <w:szCs w:val="20"/>
              </w:rPr>
            </w:pPr>
          </w:p>
        </w:tc>
        <w:tc>
          <w:tcPr>
            <w:tcW w:w="1263" w:type="dxa"/>
          </w:tcPr>
          <w:p w:rsidR="003431E8" w:rsidRPr="00CD6E37" w:rsidRDefault="003431E8" w:rsidP="008D5F12">
            <w:pPr>
              <w:rPr>
                <w:b/>
                <w:sz w:val="24"/>
                <w:szCs w:val="20"/>
              </w:rPr>
            </w:pPr>
          </w:p>
        </w:tc>
        <w:tc>
          <w:tcPr>
            <w:tcW w:w="1005" w:type="dxa"/>
          </w:tcPr>
          <w:p w:rsidR="003431E8" w:rsidRPr="00CD6E37" w:rsidRDefault="003431E8" w:rsidP="008D5F12">
            <w:pPr>
              <w:rPr>
                <w:b/>
                <w:sz w:val="24"/>
                <w:szCs w:val="20"/>
              </w:rPr>
            </w:pPr>
          </w:p>
        </w:tc>
        <w:tc>
          <w:tcPr>
            <w:tcW w:w="1009" w:type="dxa"/>
          </w:tcPr>
          <w:p w:rsidR="003431E8" w:rsidRPr="00CD6E37" w:rsidRDefault="003431E8" w:rsidP="008D5F12">
            <w:pPr>
              <w:rPr>
                <w:b/>
                <w:sz w:val="24"/>
                <w:szCs w:val="20"/>
              </w:rPr>
            </w:pPr>
          </w:p>
        </w:tc>
        <w:tc>
          <w:tcPr>
            <w:tcW w:w="1319" w:type="dxa"/>
          </w:tcPr>
          <w:p w:rsidR="003431E8" w:rsidRPr="00CD6E37" w:rsidRDefault="003431E8" w:rsidP="008D5F12">
            <w:pPr>
              <w:rPr>
                <w:b/>
                <w:sz w:val="24"/>
                <w:szCs w:val="20"/>
              </w:rPr>
            </w:pPr>
          </w:p>
        </w:tc>
        <w:tc>
          <w:tcPr>
            <w:tcW w:w="1247" w:type="dxa"/>
          </w:tcPr>
          <w:p w:rsidR="003431E8" w:rsidRPr="00CD6E37" w:rsidRDefault="003431E8" w:rsidP="008D5F12">
            <w:pPr>
              <w:rPr>
                <w:b/>
                <w:sz w:val="24"/>
                <w:szCs w:val="20"/>
              </w:rPr>
            </w:pPr>
          </w:p>
        </w:tc>
      </w:tr>
      <w:tr w:rsidR="003431E8" w:rsidRPr="00CD6E37" w:rsidTr="00C214DF">
        <w:trPr>
          <w:trHeight w:hRule="exact" w:val="485"/>
        </w:trPr>
        <w:tc>
          <w:tcPr>
            <w:tcW w:w="656" w:type="dxa"/>
            <w:vAlign w:val="center"/>
          </w:tcPr>
          <w:p w:rsidR="003431E8" w:rsidRPr="00CD6E37" w:rsidRDefault="003431E8" w:rsidP="008D5F12">
            <w:pPr>
              <w:jc w:val="center"/>
              <w:rPr>
                <w:b/>
                <w:sz w:val="24"/>
                <w:szCs w:val="20"/>
              </w:rPr>
            </w:pPr>
            <w:r w:rsidRPr="00CD6E37">
              <w:rPr>
                <w:b/>
                <w:sz w:val="24"/>
                <w:szCs w:val="20"/>
              </w:rPr>
              <w:t>3</w:t>
            </w:r>
          </w:p>
        </w:tc>
        <w:tc>
          <w:tcPr>
            <w:tcW w:w="1267" w:type="dxa"/>
          </w:tcPr>
          <w:p w:rsidR="003431E8" w:rsidRPr="00CD6E37" w:rsidRDefault="003431E8" w:rsidP="008D5F12">
            <w:pPr>
              <w:rPr>
                <w:b/>
                <w:sz w:val="24"/>
                <w:szCs w:val="20"/>
              </w:rPr>
            </w:pPr>
          </w:p>
        </w:tc>
        <w:tc>
          <w:tcPr>
            <w:tcW w:w="1162" w:type="dxa"/>
          </w:tcPr>
          <w:p w:rsidR="003431E8" w:rsidRPr="00CD6E37" w:rsidRDefault="003431E8" w:rsidP="008D5F12">
            <w:pPr>
              <w:rPr>
                <w:b/>
                <w:sz w:val="24"/>
                <w:szCs w:val="20"/>
              </w:rPr>
            </w:pPr>
          </w:p>
        </w:tc>
        <w:tc>
          <w:tcPr>
            <w:tcW w:w="1263" w:type="dxa"/>
          </w:tcPr>
          <w:p w:rsidR="003431E8" w:rsidRPr="00CD6E37" w:rsidRDefault="003431E8" w:rsidP="008D5F12">
            <w:pPr>
              <w:rPr>
                <w:b/>
                <w:sz w:val="24"/>
                <w:szCs w:val="20"/>
              </w:rPr>
            </w:pPr>
          </w:p>
        </w:tc>
        <w:tc>
          <w:tcPr>
            <w:tcW w:w="1005" w:type="dxa"/>
          </w:tcPr>
          <w:p w:rsidR="003431E8" w:rsidRPr="00CD6E37" w:rsidRDefault="003431E8" w:rsidP="008D5F12">
            <w:pPr>
              <w:rPr>
                <w:b/>
                <w:sz w:val="24"/>
                <w:szCs w:val="20"/>
              </w:rPr>
            </w:pPr>
          </w:p>
        </w:tc>
        <w:tc>
          <w:tcPr>
            <w:tcW w:w="1009" w:type="dxa"/>
          </w:tcPr>
          <w:p w:rsidR="003431E8" w:rsidRPr="00CD6E37" w:rsidRDefault="003431E8" w:rsidP="008D5F12">
            <w:pPr>
              <w:rPr>
                <w:b/>
                <w:sz w:val="24"/>
                <w:szCs w:val="20"/>
              </w:rPr>
            </w:pPr>
          </w:p>
        </w:tc>
        <w:tc>
          <w:tcPr>
            <w:tcW w:w="1319" w:type="dxa"/>
          </w:tcPr>
          <w:p w:rsidR="003431E8" w:rsidRPr="00CD6E37" w:rsidRDefault="003431E8" w:rsidP="008D5F12">
            <w:pPr>
              <w:rPr>
                <w:b/>
                <w:sz w:val="24"/>
                <w:szCs w:val="20"/>
              </w:rPr>
            </w:pPr>
          </w:p>
        </w:tc>
        <w:tc>
          <w:tcPr>
            <w:tcW w:w="1247" w:type="dxa"/>
          </w:tcPr>
          <w:p w:rsidR="003431E8" w:rsidRPr="00CD6E37" w:rsidRDefault="003431E8" w:rsidP="008D5F12">
            <w:pPr>
              <w:rPr>
                <w:b/>
                <w:sz w:val="24"/>
                <w:szCs w:val="20"/>
              </w:rPr>
            </w:pPr>
          </w:p>
        </w:tc>
      </w:tr>
      <w:tr w:rsidR="003431E8" w:rsidRPr="00CD6E37" w:rsidTr="00C214DF">
        <w:trPr>
          <w:trHeight w:hRule="exact" w:val="485"/>
        </w:trPr>
        <w:tc>
          <w:tcPr>
            <w:tcW w:w="656" w:type="dxa"/>
            <w:vAlign w:val="center"/>
          </w:tcPr>
          <w:p w:rsidR="003431E8" w:rsidRPr="00CD6E37" w:rsidRDefault="003431E8" w:rsidP="008D5F12">
            <w:pPr>
              <w:jc w:val="center"/>
              <w:rPr>
                <w:b/>
                <w:sz w:val="24"/>
                <w:szCs w:val="20"/>
              </w:rPr>
            </w:pPr>
            <w:r w:rsidRPr="00CD6E37">
              <w:rPr>
                <w:b/>
                <w:sz w:val="24"/>
                <w:szCs w:val="20"/>
              </w:rPr>
              <w:t>4</w:t>
            </w:r>
          </w:p>
        </w:tc>
        <w:tc>
          <w:tcPr>
            <w:tcW w:w="1267" w:type="dxa"/>
          </w:tcPr>
          <w:p w:rsidR="003431E8" w:rsidRPr="00CD6E37" w:rsidRDefault="003431E8" w:rsidP="008D5F12">
            <w:pPr>
              <w:rPr>
                <w:b/>
                <w:sz w:val="24"/>
                <w:szCs w:val="20"/>
              </w:rPr>
            </w:pPr>
          </w:p>
        </w:tc>
        <w:tc>
          <w:tcPr>
            <w:tcW w:w="1162" w:type="dxa"/>
          </w:tcPr>
          <w:p w:rsidR="003431E8" w:rsidRPr="00CD6E37" w:rsidRDefault="003431E8" w:rsidP="008D5F12">
            <w:pPr>
              <w:rPr>
                <w:b/>
                <w:sz w:val="24"/>
                <w:szCs w:val="20"/>
              </w:rPr>
            </w:pPr>
          </w:p>
        </w:tc>
        <w:tc>
          <w:tcPr>
            <w:tcW w:w="1263" w:type="dxa"/>
          </w:tcPr>
          <w:p w:rsidR="003431E8" w:rsidRPr="00CD6E37" w:rsidRDefault="003431E8" w:rsidP="008D5F12">
            <w:pPr>
              <w:rPr>
                <w:b/>
                <w:sz w:val="24"/>
                <w:szCs w:val="20"/>
              </w:rPr>
            </w:pPr>
          </w:p>
        </w:tc>
        <w:tc>
          <w:tcPr>
            <w:tcW w:w="1005" w:type="dxa"/>
          </w:tcPr>
          <w:p w:rsidR="003431E8" w:rsidRPr="00CD6E37" w:rsidRDefault="003431E8" w:rsidP="008D5F12">
            <w:pPr>
              <w:rPr>
                <w:b/>
                <w:sz w:val="24"/>
                <w:szCs w:val="20"/>
              </w:rPr>
            </w:pPr>
          </w:p>
        </w:tc>
        <w:tc>
          <w:tcPr>
            <w:tcW w:w="1009" w:type="dxa"/>
          </w:tcPr>
          <w:p w:rsidR="003431E8" w:rsidRPr="00CD6E37" w:rsidRDefault="003431E8" w:rsidP="008D5F12">
            <w:pPr>
              <w:rPr>
                <w:b/>
                <w:sz w:val="24"/>
                <w:szCs w:val="20"/>
              </w:rPr>
            </w:pPr>
          </w:p>
        </w:tc>
        <w:tc>
          <w:tcPr>
            <w:tcW w:w="1319" w:type="dxa"/>
          </w:tcPr>
          <w:p w:rsidR="003431E8" w:rsidRPr="00CD6E37" w:rsidRDefault="003431E8" w:rsidP="008D5F12">
            <w:pPr>
              <w:rPr>
                <w:b/>
                <w:sz w:val="24"/>
                <w:szCs w:val="20"/>
              </w:rPr>
            </w:pPr>
          </w:p>
        </w:tc>
        <w:tc>
          <w:tcPr>
            <w:tcW w:w="1247" w:type="dxa"/>
          </w:tcPr>
          <w:p w:rsidR="003431E8" w:rsidRPr="00CD6E37" w:rsidRDefault="003431E8" w:rsidP="008D5F12">
            <w:pPr>
              <w:rPr>
                <w:b/>
                <w:sz w:val="24"/>
                <w:szCs w:val="20"/>
              </w:rPr>
            </w:pPr>
          </w:p>
        </w:tc>
      </w:tr>
      <w:tr w:rsidR="003431E8" w:rsidRPr="00CD6E37" w:rsidTr="00C214DF">
        <w:trPr>
          <w:trHeight w:hRule="exact" w:val="485"/>
        </w:trPr>
        <w:tc>
          <w:tcPr>
            <w:tcW w:w="656" w:type="dxa"/>
            <w:vAlign w:val="center"/>
          </w:tcPr>
          <w:p w:rsidR="003431E8" w:rsidRPr="00CD6E37" w:rsidRDefault="003431E8" w:rsidP="008D5F12">
            <w:pPr>
              <w:jc w:val="center"/>
              <w:rPr>
                <w:b/>
                <w:sz w:val="24"/>
                <w:szCs w:val="20"/>
              </w:rPr>
            </w:pPr>
            <w:r w:rsidRPr="00CD6E37">
              <w:rPr>
                <w:b/>
                <w:sz w:val="24"/>
                <w:szCs w:val="20"/>
              </w:rPr>
              <w:t>5</w:t>
            </w:r>
          </w:p>
        </w:tc>
        <w:tc>
          <w:tcPr>
            <w:tcW w:w="1267" w:type="dxa"/>
          </w:tcPr>
          <w:p w:rsidR="003431E8" w:rsidRPr="00CD6E37" w:rsidRDefault="003431E8" w:rsidP="008D5F12">
            <w:pPr>
              <w:rPr>
                <w:b/>
                <w:sz w:val="24"/>
                <w:szCs w:val="20"/>
              </w:rPr>
            </w:pPr>
          </w:p>
        </w:tc>
        <w:tc>
          <w:tcPr>
            <w:tcW w:w="1162" w:type="dxa"/>
          </w:tcPr>
          <w:p w:rsidR="003431E8" w:rsidRPr="00CD6E37" w:rsidRDefault="003431E8" w:rsidP="008D5F12">
            <w:pPr>
              <w:rPr>
                <w:b/>
                <w:sz w:val="24"/>
                <w:szCs w:val="20"/>
              </w:rPr>
            </w:pPr>
          </w:p>
        </w:tc>
        <w:tc>
          <w:tcPr>
            <w:tcW w:w="1263" w:type="dxa"/>
          </w:tcPr>
          <w:p w:rsidR="003431E8" w:rsidRPr="00CD6E37" w:rsidRDefault="003431E8" w:rsidP="008D5F12">
            <w:pPr>
              <w:rPr>
                <w:b/>
                <w:sz w:val="24"/>
                <w:szCs w:val="20"/>
              </w:rPr>
            </w:pPr>
          </w:p>
        </w:tc>
        <w:tc>
          <w:tcPr>
            <w:tcW w:w="1005" w:type="dxa"/>
          </w:tcPr>
          <w:p w:rsidR="003431E8" w:rsidRPr="00CD6E37" w:rsidRDefault="003431E8" w:rsidP="008D5F12">
            <w:pPr>
              <w:rPr>
                <w:b/>
                <w:sz w:val="24"/>
                <w:szCs w:val="20"/>
              </w:rPr>
            </w:pPr>
          </w:p>
        </w:tc>
        <w:tc>
          <w:tcPr>
            <w:tcW w:w="1009" w:type="dxa"/>
          </w:tcPr>
          <w:p w:rsidR="003431E8" w:rsidRPr="00CD6E37" w:rsidRDefault="003431E8" w:rsidP="008D5F12">
            <w:pPr>
              <w:rPr>
                <w:b/>
                <w:sz w:val="24"/>
                <w:szCs w:val="20"/>
              </w:rPr>
            </w:pPr>
          </w:p>
        </w:tc>
        <w:tc>
          <w:tcPr>
            <w:tcW w:w="1319" w:type="dxa"/>
          </w:tcPr>
          <w:p w:rsidR="003431E8" w:rsidRPr="00CD6E37" w:rsidRDefault="003431E8" w:rsidP="008D5F12">
            <w:pPr>
              <w:rPr>
                <w:b/>
                <w:sz w:val="24"/>
                <w:szCs w:val="20"/>
              </w:rPr>
            </w:pPr>
          </w:p>
        </w:tc>
        <w:tc>
          <w:tcPr>
            <w:tcW w:w="1247" w:type="dxa"/>
          </w:tcPr>
          <w:p w:rsidR="003431E8" w:rsidRPr="00CD6E37" w:rsidRDefault="003431E8" w:rsidP="008D5F12">
            <w:pPr>
              <w:rPr>
                <w:b/>
                <w:sz w:val="24"/>
                <w:szCs w:val="20"/>
              </w:rPr>
            </w:pPr>
          </w:p>
        </w:tc>
      </w:tr>
      <w:tr w:rsidR="003431E8" w:rsidRPr="00CD6E37" w:rsidTr="00C214DF">
        <w:trPr>
          <w:trHeight w:hRule="exact" w:val="485"/>
        </w:trPr>
        <w:tc>
          <w:tcPr>
            <w:tcW w:w="656" w:type="dxa"/>
            <w:vAlign w:val="center"/>
          </w:tcPr>
          <w:p w:rsidR="003431E8" w:rsidRPr="00CD6E37" w:rsidRDefault="003431E8" w:rsidP="008D5F12">
            <w:pPr>
              <w:jc w:val="center"/>
              <w:rPr>
                <w:b/>
                <w:sz w:val="24"/>
                <w:szCs w:val="20"/>
              </w:rPr>
            </w:pPr>
            <w:r w:rsidRPr="00CD6E37">
              <w:rPr>
                <w:b/>
                <w:sz w:val="24"/>
                <w:szCs w:val="20"/>
              </w:rPr>
              <w:t>6</w:t>
            </w:r>
          </w:p>
        </w:tc>
        <w:tc>
          <w:tcPr>
            <w:tcW w:w="1267" w:type="dxa"/>
          </w:tcPr>
          <w:p w:rsidR="003431E8" w:rsidRPr="00CD6E37" w:rsidRDefault="003431E8" w:rsidP="008D5F12">
            <w:pPr>
              <w:rPr>
                <w:b/>
                <w:sz w:val="24"/>
                <w:szCs w:val="20"/>
              </w:rPr>
            </w:pPr>
          </w:p>
        </w:tc>
        <w:tc>
          <w:tcPr>
            <w:tcW w:w="1162" w:type="dxa"/>
          </w:tcPr>
          <w:p w:rsidR="003431E8" w:rsidRPr="00CD6E37" w:rsidRDefault="003431E8" w:rsidP="008D5F12">
            <w:pPr>
              <w:rPr>
                <w:b/>
                <w:sz w:val="24"/>
                <w:szCs w:val="20"/>
              </w:rPr>
            </w:pPr>
          </w:p>
        </w:tc>
        <w:tc>
          <w:tcPr>
            <w:tcW w:w="1263" w:type="dxa"/>
          </w:tcPr>
          <w:p w:rsidR="003431E8" w:rsidRPr="00CD6E37" w:rsidRDefault="003431E8" w:rsidP="008D5F12">
            <w:pPr>
              <w:rPr>
                <w:b/>
                <w:sz w:val="24"/>
                <w:szCs w:val="20"/>
              </w:rPr>
            </w:pPr>
          </w:p>
        </w:tc>
        <w:tc>
          <w:tcPr>
            <w:tcW w:w="1005" w:type="dxa"/>
          </w:tcPr>
          <w:p w:rsidR="003431E8" w:rsidRPr="00CD6E37" w:rsidRDefault="003431E8" w:rsidP="008D5F12">
            <w:pPr>
              <w:rPr>
                <w:b/>
                <w:sz w:val="24"/>
                <w:szCs w:val="20"/>
              </w:rPr>
            </w:pPr>
          </w:p>
        </w:tc>
        <w:tc>
          <w:tcPr>
            <w:tcW w:w="1009" w:type="dxa"/>
          </w:tcPr>
          <w:p w:rsidR="003431E8" w:rsidRPr="00CD6E37" w:rsidRDefault="003431E8" w:rsidP="008D5F12">
            <w:pPr>
              <w:rPr>
                <w:b/>
                <w:sz w:val="24"/>
                <w:szCs w:val="20"/>
              </w:rPr>
            </w:pPr>
          </w:p>
        </w:tc>
        <w:tc>
          <w:tcPr>
            <w:tcW w:w="1319" w:type="dxa"/>
          </w:tcPr>
          <w:p w:rsidR="003431E8" w:rsidRPr="00CD6E37" w:rsidRDefault="003431E8" w:rsidP="008D5F12">
            <w:pPr>
              <w:rPr>
                <w:b/>
                <w:sz w:val="24"/>
                <w:szCs w:val="20"/>
              </w:rPr>
            </w:pPr>
          </w:p>
        </w:tc>
        <w:tc>
          <w:tcPr>
            <w:tcW w:w="1247" w:type="dxa"/>
          </w:tcPr>
          <w:p w:rsidR="003431E8" w:rsidRPr="00CD6E37" w:rsidRDefault="003431E8" w:rsidP="008D5F12">
            <w:pPr>
              <w:rPr>
                <w:b/>
                <w:sz w:val="24"/>
                <w:szCs w:val="20"/>
              </w:rPr>
            </w:pPr>
          </w:p>
        </w:tc>
      </w:tr>
      <w:tr w:rsidR="003431E8" w:rsidRPr="00CD6E37" w:rsidTr="00C214DF">
        <w:trPr>
          <w:trHeight w:hRule="exact" w:val="485"/>
        </w:trPr>
        <w:tc>
          <w:tcPr>
            <w:tcW w:w="656" w:type="dxa"/>
            <w:vAlign w:val="center"/>
          </w:tcPr>
          <w:p w:rsidR="003431E8" w:rsidRPr="00CD6E37" w:rsidRDefault="003431E8" w:rsidP="008D5F12">
            <w:pPr>
              <w:jc w:val="center"/>
              <w:rPr>
                <w:b/>
                <w:sz w:val="24"/>
                <w:szCs w:val="20"/>
              </w:rPr>
            </w:pPr>
            <w:r w:rsidRPr="00CD6E37">
              <w:rPr>
                <w:b/>
                <w:sz w:val="24"/>
                <w:szCs w:val="20"/>
              </w:rPr>
              <w:t>7</w:t>
            </w:r>
          </w:p>
        </w:tc>
        <w:tc>
          <w:tcPr>
            <w:tcW w:w="1267" w:type="dxa"/>
          </w:tcPr>
          <w:p w:rsidR="003431E8" w:rsidRPr="00CD6E37" w:rsidRDefault="003431E8" w:rsidP="008D5F12">
            <w:pPr>
              <w:rPr>
                <w:b/>
                <w:sz w:val="24"/>
                <w:szCs w:val="20"/>
              </w:rPr>
            </w:pPr>
          </w:p>
        </w:tc>
        <w:tc>
          <w:tcPr>
            <w:tcW w:w="1162" w:type="dxa"/>
          </w:tcPr>
          <w:p w:rsidR="003431E8" w:rsidRPr="00CD6E37" w:rsidRDefault="003431E8" w:rsidP="008D5F12">
            <w:pPr>
              <w:rPr>
                <w:b/>
                <w:sz w:val="24"/>
                <w:szCs w:val="20"/>
              </w:rPr>
            </w:pPr>
          </w:p>
        </w:tc>
        <w:tc>
          <w:tcPr>
            <w:tcW w:w="1263" w:type="dxa"/>
          </w:tcPr>
          <w:p w:rsidR="003431E8" w:rsidRPr="00CD6E37" w:rsidRDefault="003431E8" w:rsidP="008D5F12">
            <w:pPr>
              <w:rPr>
                <w:b/>
                <w:sz w:val="24"/>
                <w:szCs w:val="20"/>
              </w:rPr>
            </w:pPr>
          </w:p>
        </w:tc>
        <w:tc>
          <w:tcPr>
            <w:tcW w:w="1005" w:type="dxa"/>
          </w:tcPr>
          <w:p w:rsidR="003431E8" w:rsidRPr="00CD6E37" w:rsidRDefault="003431E8" w:rsidP="008D5F12">
            <w:pPr>
              <w:rPr>
                <w:b/>
                <w:sz w:val="24"/>
                <w:szCs w:val="20"/>
              </w:rPr>
            </w:pPr>
          </w:p>
        </w:tc>
        <w:tc>
          <w:tcPr>
            <w:tcW w:w="1009" w:type="dxa"/>
          </w:tcPr>
          <w:p w:rsidR="003431E8" w:rsidRPr="00CD6E37" w:rsidRDefault="003431E8" w:rsidP="008D5F12">
            <w:pPr>
              <w:rPr>
                <w:b/>
                <w:sz w:val="24"/>
                <w:szCs w:val="20"/>
              </w:rPr>
            </w:pPr>
          </w:p>
        </w:tc>
        <w:tc>
          <w:tcPr>
            <w:tcW w:w="1319" w:type="dxa"/>
          </w:tcPr>
          <w:p w:rsidR="003431E8" w:rsidRPr="00CD6E37" w:rsidRDefault="003431E8" w:rsidP="008D5F12">
            <w:pPr>
              <w:rPr>
                <w:b/>
                <w:sz w:val="24"/>
                <w:szCs w:val="20"/>
              </w:rPr>
            </w:pPr>
          </w:p>
        </w:tc>
        <w:tc>
          <w:tcPr>
            <w:tcW w:w="1247" w:type="dxa"/>
          </w:tcPr>
          <w:p w:rsidR="003431E8" w:rsidRPr="00CD6E37" w:rsidRDefault="003431E8" w:rsidP="008D5F12">
            <w:pPr>
              <w:rPr>
                <w:b/>
                <w:sz w:val="24"/>
                <w:szCs w:val="20"/>
              </w:rPr>
            </w:pPr>
          </w:p>
        </w:tc>
      </w:tr>
      <w:tr w:rsidR="003431E8" w:rsidRPr="00CD6E37" w:rsidTr="00C214DF">
        <w:trPr>
          <w:trHeight w:hRule="exact" w:val="485"/>
        </w:trPr>
        <w:tc>
          <w:tcPr>
            <w:tcW w:w="656" w:type="dxa"/>
            <w:vAlign w:val="center"/>
          </w:tcPr>
          <w:p w:rsidR="003431E8" w:rsidRPr="00CD6E37" w:rsidRDefault="003431E8" w:rsidP="008D5F12">
            <w:pPr>
              <w:jc w:val="center"/>
              <w:rPr>
                <w:b/>
                <w:sz w:val="24"/>
                <w:szCs w:val="20"/>
              </w:rPr>
            </w:pPr>
            <w:r w:rsidRPr="00CD6E37">
              <w:rPr>
                <w:b/>
                <w:sz w:val="24"/>
                <w:szCs w:val="20"/>
              </w:rPr>
              <w:t>8</w:t>
            </w:r>
          </w:p>
        </w:tc>
        <w:tc>
          <w:tcPr>
            <w:tcW w:w="1267" w:type="dxa"/>
          </w:tcPr>
          <w:p w:rsidR="003431E8" w:rsidRPr="00CD6E37" w:rsidRDefault="003431E8" w:rsidP="008D5F12">
            <w:pPr>
              <w:rPr>
                <w:b/>
                <w:sz w:val="24"/>
                <w:szCs w:val="20"/>
              </w:rPr>
            </w:pPr>
          </w:p>
        </w:tc>
        <w:tc>
          <w:tcPr>
            <w:tcW w:w="1162" w:type="dxa"/>
          </w:tcPr>
          <w:p w:rsidR="003431E8" w:rsidRPr="00CD6E37" w:rsidRDefault="003431E8" w:rsidP="008D5F12">
            <w:pPr>
              <w:rPr>
                <w:b/>
                <w:sz w:val="24"/>
                <w:szCs w:val="20"/>
              </w:rPr>
            </w:pPr>
          </w:p>
        </w:tc>
        <w:tc>
          <w:tcPr>
            <w:tcW w:w="1263" w:type="dxa"/>
          </w:tcPr>
          <w:p w:rsidR="003431E8" w:rsidRPr="00CD6E37" w:rsidRDefault="003431E8" w:rsidP="008D5F12">
            <w:pPr>
              <w:rPr>
                <w:b/>
                <w:sz w:val="24"/>
                <w:szCs w:val="20"/>
              </w:rPr>
            </w:pPr>
          </w:p>
        </w:tc>
        <w:tc>
          <w:tcPr>
            <w:tcW w:w="1005" w:type="dxa"/>
          </w:tcPr>
          <w:p w:rsidR="003431E8" w:rsidRPr="00CD6E37" w:rsidRDefault="003431E8" w:rsidP="008D5F12">
            <w:pPr>
              <w:rPr>
                <w:b/>
                <w:sz w:val="24"/>
                <w:szCs w:val="20"/>
              </w:rPr>
            </w:pPr>
          </w:p>
        </w:tc>
        <w:tc>
          <w:tcPr>
            <w:tcW w:w="1009" w:type="dxa"/>
          </w:tcPr>
          <w:p w:rsidR="003431E8" w:rsidRPr="00CD6E37" w:rsidRDefault="003431E8" w:rsidP="008D5F12">
            <w:pPr>
              <w:rPr>
                <w:b/>
                <w:sz w:val="24"/>
                <w:szCs w:val="20"/>
              </w:rPr>
            </w:pPr>
          </w:p>
        </w:tc>
        <w:tc>
          <w:tcPr>
            <w:tcW w:w="1319" w:type="dxa"/>
          </w:tcPr>
          <w:p w:rsidR="003431E8" w:rsidRPr="00CD6E37" w:rsidRDefault="003431E8" w:rsidP="008D5F12">
            <w:pPr>
              <w:rPr>
                <w:b/>
                <w:sz w:val="24"/>
                <w:szCs w:val="20"/>
              </w:rPr>
            </w:pPr>
          </w:p>
        </w:tc>
        <w:tc>
          <w:tcPr>
            <w:tcW w:w="1247" w:type="dxa"/>
          </w:tcPr>
          <w:p w:rsidR="003431E8" w:rsidRPr="00CD6E37" w:rsidRDefault="003431E8" w:rsidP="008D5F12">
            <w:pPr>
              <w:rPr>
                <w:b/>
                <w:sz w:val="24"/>
                <w:szCs w:val="20"/>
              </w:rPr>
            </w:pPr>
          </w:p>
        </w:tc>
      </w:tr>
      <w:tr w:rsidR="003431E8" w:rsidRPr="00CD6E37" w:rsidTr="00C214DF">
        <w:trPr>
          <w:trHeight w:hRule="exact" w:val="485"/>
        </w:trPr>
        <w:tc>
          <w:tcPr>
            <w:tcW w:w="656" w:type="dxa"/>
            <w:vAlign w:val="center"/>
          </w:tcPr>
          <w:p w:rsidR="003431E8" w:rsidRPr="00CD6E37" w:rsidRDefault="003431E8" w:rsidP="008D5F12">
            <w:pPr>
              <w:jc w:val="center"/>
              <w:rPr>
                <w:b/>
                <w:sz w:val="24"/>
                <w:szCs w:val="20"/>
              </w:rPr>
            </w:pPr>
            <w:r w:rsidRPr="00CD6E37">
              <w:rPr>
                <w:b/>
                <w:sz w:val="24"/>
                <w:szCs w:val="20"/>
              </w:rPr>
              <w:t>9</w:t>
            </w:r>
          </w:p>
        </w:tc>
        <w:tc>
          <w:tcPr>
            <w:tcW w:w="1267" w:type="dxa"/>
          </w:tcPr>
          <w:p w:rsidR="003431E8" w:rsidRPr="00CD6E37" w:rsidRDefault="003431E8" w:rsidP="008D5F12">
            <w:pPr>
              <w:rPr>
                <w:b/>
                <w:sz w:val="24"/>
                <w:szCs w:val="20"/>
              </w:rPr>
            </w:pPr>
          </w:p>
        </w:tc>
        <w:tc>
          <w:tcPr>
            <w:tcW w:w="1162" w:type="dxa"/>
          </w:tcPr>
          <w:p w:rsidR="003431E8" w:rsidRPr="00CD6E37" w:rsidRDefault="003431E8" w:rsidP="008D5F12">
            <w:pPr>
              <w:rPr>
                <w:b/>
                <w:sz w:val="24"/>
                <w:szCs w:val="20"/>
              </w:rPr>
            </w:pPr>
          </w:p>
        </w:tc>
        <w:tc>
          <w:tcPr>
            <w:tcW w:w="1263" w:type="dxa"/>
          </w:tcPr>
          <w:p w:rsidR="003431E8" w:rsidRPr="00CD6E37" w:rsidRDefault="003431E8" w:rsidP="008D5F12">
            <w:pPr>
              <w:rPr>
                <w:b/>
                <w:sz w:val="24"/>
                <w:szCs w:val="20"/>
              </w:rPr>
            </w:pPr>
          </w:p>
        </w:tc>
        <w:tc>
          <w:tcPr>
            <w:tcW w:w="1005" w:type="dxa"/>
          </w:tcPr>
          <w:p w:rsidR="003431E8" w:rsidRPr="00CD6E37" w:rsidRDefault="003431E8" w:rsidP="008D5F12">
            <w:pPr>
              <w:rPr>
                <w:b/>
                <w:sz w:val="24"/>
                <w:szCs w:val="20"/>
              </w:rPr>
            </w:pPr>
          </w:p>
        </w:tc>
        <w:tc>
          <w:tcPr>
            <w:tcW w:w="1009" w:type="dxa"/>
          </w:tcPr>
          <w:p w:rsidR="003431E8" w:rsidRPr="00CD6E37" w:rsidRDefault="003431E8" w:rsidP="008D5F12">
            <w:pPr>
              <w:rPr>
                <w:b/>
                <w:sz w:val="24"/>
                <w:szCs w:val="20"/>
              </w:rPr>
            </w:pPr>
          </w:p>
        </w:tc>
        <w:tc>
          <w:tcPr>
            <w:tcW w:w="1319" w:type="dxa"/>
          </w:tcPr>
          <w:p w:rsidR="003431E8" w:rsidRPr="00CD6E37" w:rsidRDefault="003431E8" w:rsidP="008D5F12">
            <w:pPr>
              <w:rPr>
                <w:b/>
                <w:sz w:val="24"/>
                <w:szCs w:val="20"/>
              </w:rPr>
            </w:pPr>
          </w:p>
        </w:tc>
        <w:tc>
          <w:tcPr>
            <w:tcW w:w="1247" w:type="dxa"/>
          </w:tcPr>
          <w:p w:rsidR="003431E8" w:rsidRPr="00CD6E37" w:rsidRDefault="003431E8" w:rsidP="008D5F12">
            <w:pPr>
              <w:rPr>
                <w:b/>
                <w:sz w:val="24"/>
                <w:szCs w:val="20"/>
              </w:rPr>
            </w:pPr>
          </w:p>
        </w:tc>
      </w:tr>
      <w:tr w:rsidR="003431E8" w:rsidRPr="00CD6E37" w:rsidTr="00C214DF">
        <w:trPr>
          <w:trHeight w:hRule="exact" w:val="485"/>
        </w:trPr>
        <w:tc>
          <w:tcPr>
            <w:tcW w:w="656" w:type="dxa"/>
            <w:vAlign w:val="center"/>
          </w:tcPr>
          <w:p w:rsidR="003431E8" w:rsidRPr="00CD6E37" w:rsidRDefault="003431E8" w:rsidP="008D5F12">
            <w:pPr>
              <w:jc w:val="center"/>
              <w:rPr>
                <w:b/>
                <w:sz w:val="24"/>
                <w:szCs w:val="20"/>
              </w:rPr>
            </w:pPr>
            <w:r w:rsidRPr="00CD6E37">
              <w:rPr>
                <w:b/>
                <w:sz w:val="24"/>
                <w:szCs w:val="20"/>
              </w:rPr>
              <w:t>10</w:t>
            </w:r>
          </w:p>
        </w:tc>
        <w:tc>
          <w:tcPr>
            <w:tcW w:w="1267" w:type="dxa"/>
          </w:tcPr>
          <w:p w:rsidR="003431E8" w:rsidRPr="00CD6E37" w:rsidRDefault="003431E8" w:rsidP="008D5F12">
            <w:pPr>
              <w:rPr>
                <w:b/>
                <w:sz w:val="24"/>
                <w:szCs w:val="20"/>
              </w:rPr>
            </w:pPr>
          </w:p>
        </w:tc>
        <w:tc>
          <w:tcPr>
            <w:tcW w:w="1162" w:type="dxa"/>
          </w:tcPr>
          <w:p w:rsidR="003431E8" w:rsidRPr="00CD6E37" w:rsidRDefault="003431E8" w:rsidP="008D5F12">
            <w:pPr>
              <w:rPr>
                <w:b/>
                <w:sz w:val="24"/>
                <w:szCs w:val="20"/>
              </w:rPr>
            </w:pPr>
          </w:p>
        </w:tc>
        <w:tc>
          <w:tcPr>
            <w:tcW w:w="1263" w:type="dxa"/>
          </w:tcPr>
          <w:p w:rsidR="003431E8" w:rsidRPr="00CD6E37" w:rsidRDefault="003431E8" w:rsidP="008D5F12">
            <w:pPr>
              <w:rPr>
                <w:b/>
                <w:sz w:val="24"/>
                <w:szCs w:val="20"/>
              </w:rPr>
            </w:pPr>
          </w:p>
        </w:tc>
        <w:tc>
          <w:tcPr>
            <w:tcW w:w="1005" w:type="dxa"/>
          </w:tcPr>
          <w:p w:rsidR="003431E8" w:rsidRPr="00CD6E37" w:rsidRDefault="003431E8" w:rsidP="008D5F12">
            <w:pPr>
              <w:rPr>
                <w:b/>
                <w:sz w:val="24"/>
                <w:szCs w:val="20"/>
              </w:rPr>
            </w:pPr>
          </w:p>
        </w:tc>
        <w:tc>
          <w:tcPr>
            <w:tcW w:w="1009" w:type="dxa"/>
          </w:tcPr>
          <w:p w:rsidR="003431E8" w:rsidRPr="00CD6E37" w:rsidRDefault="003431E8" w:rsidP="008D5F12">
            <w:pPr>
              <w:rPr>
                <w:b/>
                <w:sz w:val="24"/>
                <w:szCs w:val="20"/>
              </w:rPr>
            </w:pPr>
          </w:p>
        </w:tc>
        <w:tc>
          <w:tcPr>
            <w:tcW w:w="1319" w:type="dxa"/>
          </w:tcPr>
          <w:p w:rsidR="003431E8" w:rsidRPr="00CD6E37" w:rsidRDefault="003431E8" w:rsidP="008D5F12">
            <w:pPr>
              <w:rPr>
                <w:b/>
                <w:sz w:val="24"/>
                <w:szCs w:val="20"/>
              </w:rPr>
            </w:pPr>
          </w:p>
        </w:tc>
        <w:tc>
          <w:tcPr>
            <w:tcW w:w="1247" w:type="dxa"/>
          </w:tcPr>
          <w:p w:rsidR="003431E8" w:rsidRPr="00CD6E37" w:rsidRDefault="003431E8" w:rsidP="008D5F12">
            <w:pPr>
              <w:rPr>
                <w:b/>
                <w:sz w:val="24"/>
                <w:szCs w:val="20"/>
              </w:rPr>
            </w:pPr>
          </w:p>
        </w:tc>
      </w:tr>
      <w:tr w:rsidR="003431E8" w:rsidRPr="00CD6E37" w:rsidTr="00C214DF">
        <w:trPr>
          <w:trHeight w:hRule="exact" w:val="485"/>
        </w:trPr>
        <w:tc>
          <w:tcPr>
            <w:tcW w:w="656" w:type="dxa"/>
            <w:vAlign w:val="center"/>
          </w:tcPr>
          <w:p w:rsidR="003431E8" w:rsidRPr="00CD6E37" w:rsidRDefault="003431E8" w:rsidP="008D5F12">
            <w:pPr>
              <w:jc w:val="center"/>
              <w:rPr>
                <w:b/>
                <w:sz w:val="24"/>
                <w:szCs w:val="20"/>
              </w:rPr>
            </w:pPr>
            <w:r w:rsidRPr="00CD6E37">
              <w:rPr>
                <w:b/>
                <w:sz w:val="24"/>
                <w:szCs w:val="20"/>
              </w:rPr>
              <w:t>11</w:t>
            </w:r>
          </w:p>
        </w:tc>
        <w:tc>
          <w:tcPr>
            <w:tcW w:w="1267" w:type="dxa"/>
          </w:tcPr>
          <w:p w:rsidR="003431E8" w:rsidRPr="00CD6E37" w:rsidRDefault="003431E8" w:rsidP="008D5F12">
            <w:pPr>
              <w:rPr>
                <w:b/>
                <w:sz w:val="24"/>
                <w:szCs w:val="20"/>
              </w:rPr>
            </w:pPr>
          </w:p>
        </w:tc>
        <w:tc>
          <w:tcPr>
            <w:tcW w:w="1162" w:type="dxa"/>
          </w:tcPr>
          <w:p w:rsidR="003431E8" w:rsidRPr="00CD6E37" w:rsidRDefault="003431E8" w:rsidP="008D5F12">
            <w:pPr>
              <w:rPr>
                <w:b/>
                <w:sz w:val="24"/>
                <w:szCs w:val="20"/>
              </w:rPr>
            </w:pPr>
          </w:p>
        </w:tc>
        <w:tc>
          <w:tcPr>
            <w:tcW w:w="1263" w:type="dxa"/>
          </w:tcPr>
          <w:p w:rsidR="003431E8" w:rsidRPr="00CD6E37" w:rsidRDefault="003431E8" w:rsidP="008D5F12">
            <w:pPr>
              <w:rPr>
                <w:b/>
                <w:sz w:val="24"/>
                <w:szCs w:val="20"/>
              </w:rPr>
            </w:pPr>
          </w:p>
        </w:tc>
        <w:tc>
          <w:tcPr>
            <w:tcW w:w="1005" w:type="dxa"/>
          </w:tcPr>
          <w:p w:rsidR="003431E8" w:rsidRPr="00CD6E37" w:rsidRDefault="003431E8" w:rsidP="008D5F12">
            <w:pPr>
              <w:rPr>
                <w:b/>
                <w:sz w:val="24"/>
                <w:szCs w:val="20"/>
              </w:rPr>
            </w:pPr>
          </w:p>
        </w:tc>
        <w:tc>
          <w:tcPr>
            <w:tcW w:w="1009" w:type="dxa"/>
          </w:tcPr>
          <w:p w:rsidR="003431E8" w:rsidRPr="00CD6E37" w:rsidRDefault="003431E8" w:rsidP="008D5F12">
            <w:pPr>
              <w:rPr>
                <w:b/>
                <w:sz w:val="24"/>
                <w:szCs w:val="20"/>
              </w:rPr>
            </w:pPr>
          </w:p>
        </w:tc>
        <w:tc>
          <w:tcPr>
            <w:tcW w:w="1319" w:type="dxa"/>
          </w:tcPr>
          <w:p w:rsidR="003431E8" w:rsidRPr="00CD6E37" w:rsidRDefault="003431E8" w:rsidP="008D5F12">
            <w:pPr>
              <w:rPr>
                <w:b/>
                <w:sz w:val="24"/>
                <w:szCs w:val="20"/>
              </w:rPr>
            </w:pPr>
          </w:p>
        </w:tc>
        <w:tc>
          <w:tcPr>
            <w:tcW w:w="1247" w:type="dxa"/>
          </w:tcPr>
          <w:p w:rsidR="003431E8" w:rsidRPr="00CD6E37" w:rsidRDefault="003431E8" w:rsidP="008D5F12">
            <w:pPr>
              <w:rPr>
                <w:b/>
                <w:sz w:val="24"/>
                <w:szCs w:val="20"/>
              </w:rPr>
            </w:pPr>
          </w:p>
        </w:tc>
      </w:tr>
      <w:tr w:rsidR="003431E8" w:rsidRPr="00CD6E37" w:rsidTr="00C214DF">
        <w:trPr>
          <w:trHeight w:hRule="exact" w:val="485"/>
        </w:trPr>
        <w:tc>
          <w:tcPr>
            <w:tcW w:w="656" w:type="dxa"/>
            <w:vAlign w:val="center"/>
          </w:tcPr>
          <w:p w:rsidR="003431E8" w:rsidRPr="00CD6E37" w:rsidRDefault="003431E8" w:rsidP="008D5F12">
            <w:pPr>
              <w:jc w:val="center"/>
              <w:rPr>
                <w:b/>
                <w:sz w:val="24"/>
                <w:szCs w:val="20"/>
              </w:rPr>
            </w:pPr>
            <w:r w:rsidRPr="00CD6E37">
              <w:rPr>
                <w:b/>
                <w:sz w:val="24"/>
                <w:szCs w:val="20"/>
              </w:rPr>
              <w:t>12</w:t>
            </w:r>
          </w:p>
        </w:tc>
        <w:tc>
          <w:tcPr>
            <w:tcW w:w="1267" w:type="dxa"/>
          </w:tcPr>
          <w:p w:rsidR="003431E8" w:rsidRPr="00CD6E37" w:rsidRDefault="003431E8" w:rsidP="008D5F12">
            <w:pPr>
              <w:rPr>
                <w:b/>
                <w:sz w:val="24"/>
                <w:szCs w:val="20"/>
              </w:rPr>
            </w:pPr>
          </w:p>
        </w:tc>
        <w:tc>
          <w:tcPr>
            <w:tcW w:w="1162" w:type="dxa"/>
          </w:tcPr>
          <w:p w:rsidR="003431E8" w:rsidRPr="00CD6E37" w:rsidRDefault="003431E8" w:rsidP="008D5F12">
            <w:pPr>
              <w:rPr>
                <w:b/>
                <w:sz w:val="24"/>
                <w:szCs w:val="20"/>
              </w:rPr>
            </w:pPr>
          </w:p>
        </w:tc>
        <w:tc>
          <w:tcPr>
            <w:tcW w:w="1263" w:type="dxa"/>
          </w:tcPr>
          <w:p w:rsidR="003431E8" w:rsidRPr="00CD6E37" w:rsidRDefault="003431E8" w:rsidP="008D5F12">
            <w:pPr>
              <w:rPr>
                <w:b/>
                <w:sz w:val="24"/>
                <w:szCs w:val="20"/>
              </w:rPr>
            </w:pPr>
          </w:p>
        </w:tc>
        <w:tc>
          <w:tcPr>
            <w:tcW w:w="1005" w:type="dxa"/>
          </w:tcPr>
          <w:p w:rsidR="003431E8" w:rsidRPr="00CD6E37" w:rsidRDefault="003431E8" w:rsidP="008D5F12">
            <w:pPr>
              <w:rPr>
                <w:b/>
                <w:sz w:val="24"/>
                <w:szCs w:val="20"/>
              </w:rPr>
            </w:pPr>
          </w:p>
        </w:tc>
        <w:tc>
          <w:tcPr>
            <w:tcW w:w="1009" w:type="dxa"/>
          </w:tcPr>
          <w:p w:rsidR="003431E8" w:rsidRPr="00CD6E37" w:rsidRDefault="003431E8" w:rsidP="008D5F12">
            <w:pPr>
              <w:rPr>
                <w:b/>
                <w:sz w:val="24"/>
                <w:szCs w:val="20"/>
              </w:rPr>
            </w:pPr>
          </w:p>
        </w:tc>
        <w:tc>
          <w:tcPr>
            <w:tcW w:w="1319" w:type="dxa"/>
          </w:tcPr>
          <w:p w:rsidR="003431E8" w:rsidRPr="00CD6E37" w:rsidRDefault="003431E8" w:rsidP="008D5F12">
            <w:pPr>
              <w:rPr>
                <w:b/>
                <w:sz w:val="24"/>
                <w:szCs w:val="20"/>
              </w:rPr>
            </w:pPr>
          </w:p>
        </w:tc>
        <w:tc>
          <w:tcPr>
            <w:tcW w:w="1247" w:type="dxa"/>
          </w:tcPr>
          <w:p w:rsidR="003431E8" w:rsidRPr="00CD6E37" w:rsidRDefault="003431E8" w:rsidP="008D5F12">
            <w:pPr>
              <w:rPr>
                <w:b/>
                <w:sz w:val="24"/>
                <w:szCs w:val="20"/>
              </w:rPr>
            </w:pPr>
          </w:p>
        </w:tc>
      </w:tr>
      <w:tr w:rsidR="003431E8" w:rsidRPr="00CD6E37" w:rsidTr="00C214DF">
        <w:trPr>
          <w:trHeight w:hRule="exact" w:val="485"/>
        </w:trPr>
        <w:tc>
          <w:tcPr>
            <w:tcW w:w="656" w:type="dxa"/>
            <w:vAlign w:val="center"/>
          </w:tcPr>
          <w:p w:rsidR="003431E8" w:rsidRPr="00CD6E37" w:rsidRDefault="003431E8" w:rsidP="008D5F12">
            <w:pPr>
              <w:jc w:val="center"/>
              <w:rPr>
                <w:b/>
                <w:sz w:val="24"/>
                <w:szCs w:val="20"/>
              </w:rPr>
            </w:pPr>
            <w:r w:rsidRPr="00CD6E37">
              <w:rPr>
                <w:b/>
                <w:sz w:val="24"/>
                <w:szCs w:val="20"/>
              </w:rPr>
              <w:t>13</w:t>
            </w:r>
          </w:p>
        </w:tc>
        <w:tc>
          <w:tcPr>
            <w:tcW w:w="1267" w:type="dxa"/>
          </w:tcPr>
          <w:p w:rsidR="003431E8" w:rsidRPr="00CD6E37" w:rsidRDefault="003431E8" w:rsidP="008D5F12">
            <w:pPr>
              <w:rPr>
                <w:b/>
                <w:sz w:val="24"/>
                <w:szCs w:val="20"/>
              </w:rPr>
            </w:pPr>
          </w:p>
        </w:tc>
        <w:tc>
          <w:tcPr>
            <w:tcW w:w="1162" w:type="dxa"/>
          </w:tcPr>
          <w:p w:rsidR="003431E8" w:rsidRPr="00CD6E37" w:rsidRDefault="003431E8" w:rsidP="008D5F12">
            <w:pPr>
              <w:rPr>
                <w:b/>
                <w:sz w:val="24"/>
                <w:szCs w:val="20"/>
              </w:rPr>
            </w:pPr>
          </w:p>
        </w:tc>
        <w:tc>
          <w:tcPr>
            <w:tcW w:w="1263" w:type="dxa"/>
          </w:tcPr>
          <w:p w:rsidR="003431E8" w:rsidRPr="00CD6E37" w:rsidRDefault="003431E8" w:rsidP="008D5F12">
            <w:pPr>
              <w:rPr>
                <w:b/>
                <w:sz w:val="24"/>
                <w:szCs w:val="20"/>
              </w:rPr>
            </w:pPr>
          </w:p>
        </w:tc>
        <w:tc>
          <w:tcPr>
            <w:tcW w:w="1005" w:type="dxa"/>
          </w:tcPr>
          <w:p w:rsidR="003431E8" w:rsidRPr="00CD6E37" w:rsidRDefault="003431E8" w:rsidP="008D5F12">
            <w:pPr>
              <w:rPr>
                <w:b/>
                <w:sz w:val="24"/>
                <w:szCs w:val="20"/>
              </w:rPr>
            </w:pPr>
          </w:p>
        </w:tc>
        <w:tc>
          <w:tcPr>
            <w:tcW w:w="1009" w:type="dxa"/>
          </w:tcPr>
          <w:p w:rsidR="003431E8" w:rsidRPr="00CD6E37" w:rsidRDefault="003431E8" w:rsidP="008D5F12">
            <w:pPr>
              <w:rPr>
                <w:b/>
                <w:sz w:val="24"/>
                <w:szCs w:val="20"/>
              </w:rPr>
            </w:pPr>
          </w:p>
        </w:tc>
        <w:tc>
          <w:tcPr>
            <w:tcW w:w="1319" w:type="dxa"/>
          </w:tcPr>
          <w:p w:rsidR="003431E8" w:rsidRPr="00CD6E37" w:rsidRDefault="003431E8" w:rsidP="008D5F12">
            <w:pPr>
              <w:rPr>
                <w:b/>
                <w:sz w:val="24"/>
                <w:szCs w:val="20"/>
              </w:rPr>
            </w:pPr>
          </w:p>
        </w:tc>
        <w:tc>
          <w:tcPr>
            <w:tcW w:w="1247" w:type="dxa"/>
          </w:tcPr>
          <w:p w:rsidR="003431E8" w:rsidRPr="00CD6E37" w:rsidRDefault="003431E8" w:rsidP="008D5F12">
            <w:pPr>
              <w:rPr>
                <w:b/>
                <w:sz w:val="24"/>
                <w:szCs w:val="20"/>
              </w:rPr>
            </w:pPr>
          </w:p>
        </w:tc>
      </w:tr>
      <w:tr w:rsidR="003431E8" w:rsidRPr="00CD6E37" w:rsidTr="00C214DF">
        <w:trPr>
          <w:trHeight w:hRule="exact" w:val="485"/>
        </w:trPr>
        <w:tc>
          <w:tcPr>
            <w:tcW w:w="656" w:type="dxa"/>
            <w:vAlign w:val="center"/>
          </w:tcPr>
          <w:p w:rsidR="003431E8" w:rsidRPr="00CD6E37" w:rsidRDefault="003431E8" w:rsidP="008D5F12">
            <w:pPr>
              <w:jc w:val="center"/>
              <w:rPr>
                <w:b/>
                <w:sz w:val="24"/>
                <w:szCs w:val="20"/>
              </w:rPr>
            </w:pPr>
            <w:r w:rsidRPr="00CD6E37">
              <w:rPr>
                <w:b/>
                <w:sz w:val="24"/>
                <w:szCs w:val="20"/>
              </w:rPr>
              <w:t>14</w:t>
            </w:r>
          </w:p>
        </w:tc>
        <w:tc>
          <w:tcPr>
            <w:tcW w:w="1267" w:type="dxa"/>
          </w:tcPr>
          <w:p w:rsidR="003431E8" w:rsidRPr="00CD6E37" w:rsidRDefault="003431E8" w:rsidP="008D5F12">
            <w:pPr>
              <w:rPr>
                <w:b/>
                <w:sz w:val="24"/>
                <w:szCs w:val="20"/>
              </w:rPr>
            </w:pPr>
          </w:p>
        </w:tc>
        <w:tc>
          <w:tcPr>
            <w:tcW w:w="1162" w:type="dxa"/>
          </w:tcPr>
          <w:p w:rsidR="003431E8" w:rsidRPr="00CD6E37" w:rsidRDefault="003431E8" w:rsidP="008D5F12">
            <w:pPr>
              <w:rPr>
                <w:b/>
                <w:sz w:val="24"/>
                <w:szCs w:val="20"/>
              </w:rPr>
            </w:pPr>
          </w:p>
        </w:tc>
        <w:tc>
          <w:tcPr>
            <w:tcW w:w="1263" w:type="dxa"/>
          </w:tcPr>
          <w:p w:rsidR="003431E8" w:rsidRPr="00CD6E37" w:rsidRDefault="003431E8" w:rsidP="008D5F12">
            <w:pPr>
              <w:rPr>
                <w:b/>
                <w:sz w:val="24"/>
                <w:szCs w:val="20"/>
              </w:rPr>
            </w:pPr>
          </w:p>
        </w:tc>
        <w:tc>
          <w:tcPr>
            <w:tcW w:w="1005" w:type="dxa"/>
          </w:tcPr>
          <w:p w:rsidR="003431E8" w:rsidRPr="00CD6E37" w:rsidRDefault="003431E8" w:rsidP="008D5F12">
            <w:pPr>
              <w:rPr>
                <w:b/>
                <w:sz w:val="24"/>
                <w:szCs w:val="20"/>
              </w:rPr>
            </w:pPr>
          </w:p>
        </w:tc>
        <w:tc>
          <w:tcPr>
            <w:tcW w:w="1009" w:type="dxa"/>
          </w:tcPr>
          <w:p w:rsidR="003431E8" w:rsidRPr="00CD6E37" w:rsidRDefault="003431E8" w:rsidP="008D5F12">
            <w:pPr>
              <w:rPr>
                <w:b/>
                <w:sz w:val="24"/>
                <w:szCs w:val="20"/>
              </w:rPr>
            </w:pPr>
          </w:p>
        </w:tc>
        <w:tc>
          <w:tcPr>
            <w:tcW w:w="1319" w:type="dxa"/>
          </w:tcPr>
          <w:p w:rsidR="003431E8" w:rsidRPr="00CD6E37" w:rsidRDefault="003431E8" w:rsidP="008D5F12">
            <w:pPr>
              <w:rPr>
                <w:b/>
                <w:sz w:val="24"/>
                <w:szCs w:val="20"/>
              </w:rPr>
            </w:pPr>
          </w:p>
        </w:tc>
        <w:tc>
          <w:tcPr>
            <w:tcW w:w="1247" w:type="dxa"/>
          </w:tcPr>
          <w:p w:rsidR="003431E8" w:rsidRPr="00CD6E37" w:rsidRDefault="003431E8" w:rsidP="008D5F12">
            <w:pPr>
              <w:rPr>
                <w:b/>
                <w:sz w:val="24"/>
                <w:szCs w:val="20"/>
              </w:rPr>
            </w:pPr>
          </w:p>
        </w:tc>
      </w:tr>
      <w:tr w:rsidR="003431E8" w:rsidRPr="00CD6E37" w:rsidTr="00C214DF">
        <w:trPr>
          <w:trHeight w:hRule="exact" w:val="485"/>
        </w:trPr>
        <w:tc>
          <w:tcPr>
            <w:tcW w:w="656" w:type="dxa"/>
            <w:vAlign w:val="center"/>
          </w:tcPr>
          <w:p w:rsidR="003431E8" w:rsidRPr="00CD6E37" w:rsidRDefault="003431E8" w:rsidP="008D5F12">
            <w:pPr>
              <w:jc w:val="center"/>
              <w:rPr>
                <w:b/>
                <w:sz w:val="24"/>
                <w:szCs w:val="20"/>
              </w:rPr>
            </w:pPr>
            <w:r w:rsidRPr="00CD6E37">
              <w:rPr>
                <w:b/>
                <w:sz w:val="24"/>
                <w:szCs w:val="20"/>
              </w:rPr>
              <w:t>15</w:t>
            </w:r>
          </w:p>
        </w:tc>
        <w:tc>
          <w:tcPr>
            <w:tcW w:w="1267" w:type="dxa"/>
          </w:tcPr>
          <w:p w:rsidR="003431E8" w:rsidRPr="00CD6E37" w:rsidRDefault="003431E8" w:rsidP="008D5F12">
            <w:pPr>
              <w:rPr>
                <w:b/>
                <w:sz w:val="24"/>
                <w:szCs w:val="20"/>
              </w:rPr>
            </w:pPr>
          </w:p>
        </w:tc>
        <w:tc>
          <w:tcPr>
            <w:tcW w:w="1162" w:type="dxa"/>
          </w:tcPr>
          <w:p w:rsidR="003431E8" w:rsidRPr="00CD6E37" w:rsidRDefault="003431E8" w:rsidP="008D5F12">
            <w:pPr>
              <w:rPr>
                <w:b/>
                <w:sz w:val="24"/>
                <w:szCs w:val="20"/>
              </w:rPr>
            </w:pPr>
          </w:p>
        </w:tc>
        <w:tc>
          <w:tcPr>
            <w:tcW w:w="1263" w:type="dxa"/>
          </w:tcPr>
          <w:p w:rsidR="003431E8" w:rsidRPr="00CD6E37" w:rsidRDefault="003431E8" w:rsidP="008D5F12">
            <w:pPr>
              <w:rPr>
                <w:b/>
                <w:sz w:val="24"/>
                <w:szCs w:val="20"/>
              </w:rPr>
            </w:pPr>
          </w:p>
        </w:tc>
        <w:tc>
          <w:tcPr>
            <w:tcW w:w="1005" w:type="dxa"/>
          </w:tcPr>
          <w:p w:rsidR="003431E8" w:rsidRPr="00CD6E37" w:rsidRDefault="003431E8" w:rsidP="008D5F12">
            <w:pPr>
              <w:rPr>
                <w:b/>
                <w:sz w:val="24"/>
                <w:szCs w:val="20"/>
              </w:rPr>
            </w:pPr>
          </w:p>
        </w:tc>
        <w:tc>
          <w:tcPr>
            <w:tcW w:w="1009" w:type="dxa"/>
          </w:tcPr>
          <w:p w:rsidR="003431E8" w:rsidRPr="00CD6E37" w:rsidRDefault="003431E8" w:rsidP="008D5F12">
            <w:pPr>
              <w:rPr>
                <w:b/>
                <w:sz w:val="24"/>
                <w:szCs w:val="20"/>
              </w:rPr>
            </w:pPr>
          </w:p>
        </w:tc>
        <w:tc>
          <w:tcPr>
            <w:tcW w:w="1319" w:type="dxa"/>
          </w:tcPr>
          <w:p w:rsidR="003431E8" w:rsidRPr="00CD6E37" w:rsidRDefault="003431E8" w:rsidP="008D5F12">
            <w:pPr>
              <w:rPr>
                <w:b/>
                <w:sz w:val="24"/>
                <w:szCs w:val="20"/>
              </w:rPr>
            </w:pPr>
          </w:p>
        </w:tc>
        <w:tc>
          <w:tcPr>
            <w:tcW w:w="1247" w:type="dxa"/>
          </w:tcPr>
          <w:p w:rsidR="003431E8" w:rsidRPr="00CD6E37" w:rsidRDefault="003431E8" w:rsidP="008D5F12">
            <w:pPr>
              <w:rPr>
                <w:b/>
                <w:sz w:val="24"/>
                <w:szCs w:val="20"/>
              </w:rPr>
            </w:pPr>
          </w:p>
        </w:tc>
      </w:tr>
    </w:tbl>
    <w:p w:rsidR="003431E8" w:rsidRPr="00E2725C" w:rsidRDefault="003431E8" w:rsidP="002346A2">
      <w:pPr>
        <w:pStyle w:val="ListParagraph"/>
        <w:adjustRightInd w:val="0"/>
        <w:snapToGrid w:val="0"/>
        <w:spacing w:line="500" w:lineRule="exact"/>
        <w:ind w:left="1316" w:hangingChars="298" w:hanging="1316"/>
        <w:rPr>
          <w:rFonts w:eastAsia="方正小标宋简体"/>
          <w:b/>
          <w:sz w:val="44"/>
          <w:szCs w:val="44"/>
        </w:rPr>
      </w:pPr>
      <w:r>
        <w:rPr>
          <w:rFonts w:eastAsia="方正小标宋简体"/>
          <w:b/>
          <w:kern w:val="0"/>
          <w:sz w:val="44"/>
          <w:szCs w:val="44"/>
        </w:rPr>
        <w:t>2016-2017</w:t>
      </w:r>
      <w:r>
        <w:rPr>
          <w:rFonts w:eastAsia="方正小标宋简体" w:hint="eastAsia"/>
          <w:b/>
          <w:kern w:val="0"/>
          <w:sz w:val="44"/>
          <w:szCs w:val="44"/>
        </w:rPr>
        <w:t>年度济宁市第三</w:t>
      </w:r>
      <w:r w:rsidRPr="00E2725C">
        <w:rPr>
          <w:rFonts w:eastAsia="方正小标宋简体" w:hint="eastAsia"/>
          <w:b/>
          <w:kern w:val="0"/>
          <w:sz w:val="44"/>
          <w:szCs w:val="44"/>
        </w:rPr>
        <w:t>届</w:t>
      </w:r>
      <w:r w:rsidRPr="00E2725C">
        <w:rPr>
          <w:rFonts w:eastAsia="方正小标宋简体"/>
          <w:b/>
          <w:kern w:val="0"/>
          <w:sz w:val="44"/>
          <w:szCs w:val="44"/>
        </w:rPr>
        <w:t>“</w:t>
      </w:r>
      <w:r w:rsidRPr="00E2725C">
        <w:rPr>
          <w:rFonts w:eastAsia="方正小标宋简体" w:hint="eastAsia"/>
          <w:b/>
          <w:kern w:val="0"/>
          <w:sz w:val="44"/>
          <w:szCs w:val="44"/>
        </w:rPr>
        <w:t>市长杯</w:t>
      </w:r>
      <w:r w:rsidRPr="00E2725C">
        <w:rPr>
          <w:rFonts w:eastAsia="方正小标宋简体"/>
          <w:b/>
          <w:kern w:val="0"/>
          <w:sz w:val="44"/>
          <w:szCs w:val="44"/>
        </w:rPr>
        <w:t>”</w:t>
      </w:r>
      <w:r w:rsidRPr="00E2725C">
        <w:rPr>
          <w:rFonts w:eastAsia="方正小标宋简体" w:hint="eastAsia"/>
          <w:b/>
          <w:kern w:val="0"/>
          <w:sz w:val="44"/>
          <w:szCs w:val="44"/>
        </w:rPr>
        <w:t>校园足球联赛</w:t>
      </w:r>
      <w:r w:rsidRPr="00E2725C">
        <w:rPr>
          <w:rFonts w:eastAsia="方正小标宋简体" w:hint="eastAsia"/>
          <w:b/>
          <w:sz w:val="44"/>
          <w:szCs w:val="44"/>
        </w:rPr>
        <w:t>参赛队报名表</w:t>
      </w:r>
    </w:p>
    <w:tbl>
      <w:tblPr>
        <w:tblpPr w:leftFromText="180" w:rightFromText="180" w:vertAnchor="text" w:horzAnchor="margin" w:tblpY="4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8"/>
        <w:gridCol w:w="2160"/>
      </w:tblGrid>
      <w:tr w:rsidR="003431E8" w:rsidRPr="00E2725C" w:rsidTr="00E2725C">
        <w:tc>
          <w:tcPr>
            <w:tcW w:w="4608" w:type="dxa"/>
            <w:gridSpan w:val="2"/>
          </w:tcPr>
          <w:p w:rsidR="003431E8" w:rsidRPr="00E2725C" w:rsidRDefault="003431E8" w:rsidP="00E2725C">
            <w:pPr>
              <w:pStyle w:val="ListParagraph"/>
              <w:adjustRightInd w:val="0"/>
              <w:snapToGrid w:val="0"/>
              <w:spacing w:line="500" w:lineRule="exact"/>
              <w:ind w:firstLineChars="0" w:firstLine="0"/>
              <w:rPr>
                <w:rFonts w:eastAsia="仿宋_GB2312"/>
                <w:b/>
                <w:sz w:val="24"/>
                <w:szCs w:val="24"/>
              </w:rPr>
            </w:pPr>
            <w:r>
              <w:rPr>
                <w:rFonts w:eastAsia="仿宋_GB2312" w:hint="eastAsia"/>
                <w:b/>
                <w:sz w:val="24"/>
                <w:szCs w:val="24"/>
              </w:rPr>
              <w:t>学校</w:t>
            </w:r>
            <w:r w:rsidRPr="00E2725C">
              <w:rPr>
                <w:rFonts w:eastAsia="仿宋_GB2312" w:hint="eastAsia"/>
                <w:b/>
                <w:sz w:val="24"/>
                <w:szCs w:val="24"/>
              </w:rPr>
              <w:t>：</w:t>
            </w:r>
          </w:p>
        </w:tc>
      </w:tr>
      <w:tr w:rsidR="003431E8" w:rsidRPr="00E2725C" w:rsidTr="00E2725C">
        <w:tc>
          <w:tcPr>
            <w:tcW w:w="2448" w:type="dxa"/>
          </w:tcPr>
          <w:p w:rsidR="003431E8" w:rsidRPr="00E2725C" w:rsidRDefault="003431E8" w:rsidP="00E2725C">
            <w:pPr>
              <w:pStyle w:val="ListParagraph"/>
              <w:adjustRightInd w:val="0"/>
              <w:snapToGrid w:val="0"/>
              <w:spacing w:line="500" w:lineRule="exact"/>
              <w:ind w:firstLineChars="0" w:firstLine="0"/>
              <w:rPr>
                <w:rFonts w:eastAsia="仿宋_GB2312"/>
                <w:b/>
                <w:sz w:val="24"/>
                <w:szCs w:val="24"/>
              </w:rPr>
            </w:pPr>
            <w:r w:rsidRPr="00E2725C">
              <w:rPr>
                <w:rFonts w:eastAsia="仿宋_GB2312" w:hint="eastAsia"/>
                <w:b/>
                <w:sz w:val="24"/>
                <w:szCs w:val="24"/>
              </w:rPr>
              <w:t>领</w:t>
            </w:r>
            <w:r w:rsidRPr="00E2725C">
              <w:rPr>
                <w:rFonts w:eastAsia="仿宋_GB2312"/>
                <w:b/>
                <w:sz w:val="24"/>
                <w:szCs w:val="24"/>
              </w:rPr>
              <w:t xml:space="preserve">  </w:t>
            </w:r>
            <w:r w:rsidRPr="00E2725C">
              <w:rPr>
                <w:rFonts w:eastAsia="仿宋_GB2312" w:hint="eastAsia"/>
                <w:b/>
                <w:sz w:val="24"/>
                <w:szCs w:val="24"/>
              </w:rPr>
              <w:t>队：</w:t>
            </w:r>
          </w:p>
        </w:tc>
        <w:tc>
          <w:tcPr>
            <w:tcW w:w="2160" w:type="dxa"/>
          </w:tcPr>
          <w:p w:rsidR="003431E8" w:rsidRPr="00E2725C" w:rsidRDefault="003431E8" w:rsidP="00E2725C">
            <w:pPr>
              <w:pStyle w:val="ListParagraph"/>
              <w:adjustRightInd w:val="0"/>
              <w:snapToGrid w:val="0"/>
              <w:spacing w:line="500" w:lineRule="exact"/>
              <w:ind w:firstLineChars="0" w:firstLine="0"/>
              <w:rPr>
                <w:rFonts w:eastAsia="仿宋_GB2312"/>
                <w:b/>
                <w:sz w:val="24"/>
                <w:szCs w:val="24"/>
              </w:rPr>
            </w:pPr>
            <w:r w:rsidRPr="00E2725C">
              <w:rPr>
                <w:rFonts w:eastAsia="仿宋_GB2312" w:hint="eastAsia"/>
                <w:b/>
                <w:sz w:val="24"/>
                <w:szCs w:val="24"/>
              </w:rPr>
              <w:t>电话：</w:t>
            </w:r>
          </w:p>
        </w:tc>
      </w:tr>
      <w:tr w:rsidR="003431E8" w:rsidRPr="00E2725C" w:rsidTr="00E2725C">
        <w:tc>
          <w:tcPr>
            <w:tcW w:w="2448" w:type="dxa"/>
          </w:tcPr>
          <w:p w:rsidR="003431E8" w:rsidRPr="00E2725C" w:rsidRDefault="003431E8" w:rsidP="00E2725C">
            <w:pPr>
              <w:pStyle w:val="ListParagraph"/>
              <w:adjustRightInd w:val="0"/>
              <w:snapToGrid w:val="0"/>
              <w:spacing w:line="500" w:lineRule="exact"/>
              <w:ind w:firstLineChars="0" w:firstLine="0"/>
              <w:rPr>
                <w:rFonts w:eastAsia="仿宋_GB2312"/>
                <w:b/>
                <w:sz w:val="24"/>
                <w:szCs w:val="24"/>
              </w:rPr>
            </w:pPr>
            <w:r w:rsidRPr="00E2725C">
              <w:rPr>
                <w:rFonts w:eastAsia="仿宋_GB2312" w:hint="eastAsia"/>
                <w:b/>
                <w:sz w:val="24"/>
                <w:szCs w:val="24"/>
              </w:rPr>
              <w:t>主教练员：</w:t>
            </w:r>
          </w:p>
        </w:tc>
        <w:tc>
          <w:tcPr>
            <w:tcW w:w="2160" w:type="dxa"/>
          </w:tcPr>
          <w:p w:rsidR="003431E8" w:rsidRPr="00E2725C" w:rsidRDefault="003431E8" w:rsidP="00E2725C">
            <w:pPr>
              <w:pStyle w:val="ListParagraph"/>
              <w:adjustRightInd w:val="0"/>
              <w:snapToGrid w:val="0"/>
              <w:spacing w:line="500" w:lineRule="exact"/>
              <w:ind w:firstLineChars="0" w:firstLine="0"/>
              <w:rPr>
                <w:rFonts w:eastAsia="仿宋_GB2312"/>
                <w:b/>
                <w:sz w:val="24"/>
                <w:szCs w:val="24"/>
              </w:rPr>
            </w:pPr>
            <w:r w:rsidRPr="00E2725C">
              <w:rPr>
                <w:rFonts w:eastAsia="仿宋_GB2312" w:hint="eastAsia"/>
                <w:b/>
                <w:sz w:val="24"/>
                <w:szCs w:val="24"/>
              </w:rPr>
              <w:t>电话：</w:t>
            </w:r>
          </w:p>
        </w:tc>
      </w:tr>
      <w:tr w:rsidR="003431E8" w:rsidRPr="00E2725C" w:rsidTr="00E2725C">
        <w:tc>
          <w:tcPr>
            <w:tcW w:w="2448" w:type="dxa"/>
          </w:tcPr>
          <w:p w:rsidR="003431E8" w:rsidRPr="00E2725C" w:rsidRDefault="003431E8" w:rsidP="00E2725C">
            <w:pPr>
              <w:pStyle w:val="ListParagraph"/>
              <w:adjustRightInd w:val="0"/>
              <w:snapToGrid w:val="0"/>
              <w:spacing w:line="500" w:lineRule="exact"/>
              <w:ind w:firstLineChars="0" w:firstLine="0"/>
              <w:rPr>
                <w:rFonts w:eastAsia="仿宋_GB2312"/>
                <w:b/>
                <w:sz w:val="24"/>
                <w:szCs w:val="24"/>
              </w:rPr>
            </w:pPr>
            <w:r w:rsidRPr="00E2725C">
              <w:rPr>
                <w:rFonts w:eastAsia="仿宋_GB2312" w:hint="eastAsia"/>
                <w:b/>
                <w:sz w:val="24"/>
                <w:szCs w:val="24"/>
              </w:rPr>
              <w:t>助理教练：</w:t>
            </w:r>
          </w:p>
        </w:tc>
        <w:tc>
          <w:tcPr>
            <w:tcW w:w="2160" w:type="dxa"/>
          </w:tcPr>
          <w:p w:rsidR="003431E8" w:rsidRPr="00E2725C" w:rsidRDefault="003431E8" w:rsidP="00E2725C">
            <w:pPr>
              <w:pStyle w:val="ListParagraph"/>
              <w:adjustRightInd w:val="0"/>
              <w:snapToGrid w:val="0"/>
              <w:spacing w:line="500" w:lineRule="exact"/>
              <w:ind w:firstLineChars="0" w:firstLine="0"/>
              <w:rPr>
                <w:rFonts w:eastAsia="仿宋_GB2312"/>
                <w:b/>
                <w:sz w:val="24"/>
                <w:szCs w:val="24"/>
              </w:rPr>
            </w:pPr>
            <w:r w:rsidRPr="00E2725C">
              <w:rPr>
                <w:rFonts w:eastAsia="仿宋_GB2312" w:hint="eastAsia"/>
                <w:b/>
                <w:sz w:val="24"/>
                <w:szCs w:val="24"/>
              </w:rPr>
              <w:t>电话：</w:t>
            </w:r>
          </w:p>
        </w:tc>
      </w:tr>
      <w:tr w:rsidR="003431E8" w:rsidRPr="00E2725C" w:rsidTr="00E2725C">
        <w:trPr>
          <w:trHeight w:val="600"/>
        </w:trPr>
        <w:tc>
          <w:tcPr>
            <w:tcW w:w="2448" w:type="dxa"/>
          </w:tcPr>
          <w:p w:rsidR="003431E8" w:rsidRPr="00E2725C" w:rsidRDefault="003431E8" w:rsidP="00E2725C">
            <w:pPr>
              <w:pStyle w:val="ListParagraph"/>
              <w:adjustRightInd w:val="0"/>
              <w:snapToGrid w:val="0"/>
              <w:spacing w:line="500" w:lineRule="exact"/>
              <w:ind w:firstLineChars="0" w:firstLine="0"/>
              <w:rPr>
                <w:rFonts w:eastAsia="仿宋_GB2312"/>
                <w:b/>
                <w:sz w:val="24"/>
                <w:szCs w:val="24"/>
              </w:rPr>
            </w:pPr>
            <w:r w:rsidRPr="00E2725C">
              <w:rPr>
                <w:rFonts w:eastAsia="仿宋_GB2312" w:hint="eastAsia"/>
                <w:b/>
                <w:sz w:val="24"/>
                <w:szCs w:val="24"/>
              </w:rPr>
              <w:t>医</w:t>
            </w:r>
            <w:r w:rsidRPr="00E2725C">
              <w:rPr>
                <w:rFonts w:eastAsia="仿宋_GB2312"/>
                <w:b/>
                <w:sz w:val="24"/>
                <w:szCs w:val="24"/>
              </w:rPr>
              <w:t xml:space="preserve">  </w:t>
            </w:r>
            <w:r w:rsidRPr="00E2725C">
              <w:rPr>
                <w:rFonts w:eastAsia="仿宋_GB2312" w:hint="eastAsia"/>
                <w:b/>
                <w:sz w:val="24"/>
                <w:szCs w:val="24"/>
              </w:rPr>
              <w:t>生：</w:t>
            </w:r>
          </w:p>
        </w:tc>
        <w:tc>
          <w:tcPr>
            <w:tcW w:w="2160" w:type="dxa"/>
          </w:tcPr>
          <w:p w:rsidR="003431E8" w:rsidRPr="00E2725C" w:rsidRDefault="003431E8" w:rsidP="00E2725C">
            <w:pPr>
              <w:pStyle w:val="ListParagraph"/>
              <w:adjustRightInd w:val="0"/>
              <w:snapToGrid w:val="0"/>
              <w:spacing w:line="500" w:lineRule="exact"/>
              <w:ind w:firstLineChars="0" w:firstLine="0"/>
              <w:rPr>
                <w:rFonts w:eastAsia="仿宋_GB2312"/>
                <w:b/>
                <w:sz w:val="24"/>
                <w:szCs w:val="24"/>
              </w:rPr>
            </w:pPr>
            <w:r w:rsidRPr="00E2725C">
              <w:rPr>
                <w:rFonts w:eastAsia="仿宋_GB2312" w:hint="eastAsia"/>
                <w:b/>
                <w:sz w:val="24"/>
                <w:szCs w:val="24"/>
              </w:rPr>
              <w:t>电话：</w:t>
            </w:r>
          </w:p>
        </w:tc>
      </w:tr>
    </w:tbl>
    <w:tbl>
      <w:tblPr>
        <w:tblpPr w:leftFromText="180" w:rightFromText="180" w:vertAnchor="text" w:horzAnchor="page" w:tblpX="6733" w:tblpY="444"/>
        <w:tblW w:w="3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
        <w:gridCol w:w="916"/>
        <w:gridCol w:w="992"/>
        <w:gridCol w:w="1137"/>
      </w:tblGrid>
      <w:tr w:rsidR="003431E8" w:rsidRPr="00E2725C" w:rsidTr="00FB20EB">
        <w:trPr>
          <w:trHeight w:hRule="exact" w:val="438"/>
        </w:trPr>
        <w:tc>
          <w:tcPr>
            <w:tcW w:w="468" w:type="dxa"/>
            <w:vMerge w:val="restart"/>
            <w:vAlign w:val="center"/>
          </w:tcPr>
          <w:p w:rsidR="003431E8" w:rsidRPr="00FB20EB" w:rsidRDefault="003431E8" w:rsidP="00FB20EB">
            <w:pPr>
              <w:jc w:val="center"/>
              <w:rPr>
                <w:rFonts w:ascii="仿宋_GB2312" w:eastAsia="仿宋_GB2312"/>
                <w:b/>
                <w:sz w:val="24"/>
              </w:rPr>
            </w:pPr>
          </w:p>
        </w:tc>
        <w:tc>
          <w:tcPr>
            <w:tcW w:w="3045" w:type="dxa"/>
            <w:gridSpan w:val="3"/>
            <w:vAlign w:val="center"/>
          </w:tcPr>
          <w:p w:rsidR="003431E8" w:rsidRPr="00FB20EB" w:rsidRDefault="003431E8" w:rsidP="00FB20EB">
            <w:pPr>
              <w:widowControl/>
              <w:jc w:val="center"/>
              <w:rPr>
                <w:rFonts w:ascii="仿宋_GB2312" w:eastAsia="仿宋_GB2312"/>
                <w:b/>
                <w:sz w:val="24"/>
              </w:rPr>
            </w:pPr>
            <w:r w:rsidRPr="00FB20EB">
              <w:rPr>
                <w:rFonts w:ascii="仿宋_GB2312" w:eastAsia="仿宋_GB2312" w:hint="eastAsia"/>
                <w:b/>
                <w:sz w:val="24"/>
              </w:rPr>
              <w:t>服装颜色</w:t>
            </w:r>
          </w:p>
        </w:tc>
      </w:tr>
      <w:tr w:rsidR="003431E8" w:rsidRPr="00E2725C" w:rsidTr="00FB20EB">
        <w:trPr>
          <w:trHeight w:hRule="exact" w:val="430"/>
        </w:trPr>
        <w:tc>
          <w:tcPr>
            <w:tcW w:w="468" w:type="dxa"/>
            <w:vMerge/>
            <w:vAlign w:val="center"/>
          </w:tcPr>
          <w:p w:rsidR="003431E8" w:rsidRPr="00FB20EB" w:rsidRDefault="003431E8" w:rsidP="00FB20EB">
            <w:pPr>
              <w:jc w:val="center"/>
              <w:rPr>
                <w:rFonts w:ascii="仿宋_GB2312" w:eastAsia="仿宋_GB2312"/>
                <w:b/>
                <w:sz w:val="24"/>
              </w:rPr>
            </w:pPr>
          </w:p>
        </w:tc>
        <w:tc>
          <w:tcPr>
            <w:tcW w:w="916" w:type="dxa"/>
            <w:vAlign w:val="center"/>
          </w:tcPr>
          <w:p w:rsidR="003431E8" w:rsidRPr="00FB20EB" w:rsidRDefault="003431E8" w:rsidP="00FB20EB">
            <w:pPr>
              <w:jc w:val="center"/>
              <w:rPr>
                <w:rFonts w:ascii="仿宋_GB2312" w:eastAsia="仿宋_GB2312"/>
                <w:b/>
                <w:sz w:val="24"/>
              </w:rPr>
            </w:pPr>
            <w:r w:rsidRPr="00FB20EB">
              <w:rPr>
                <w:rFonts w:ascii="仿宋_GB2312" w:eastAsia="仿宋_GB2312" w:hint="eastAsia"/>
                <w:b/>
                <w:sz w:val="24"/>
              </w:rPr>
              <w:t>上衣</w:t>
            </w:r>
          </w:p>
        </w:tc>
        <w:tc>
          <w:tcPr>
            <w:tcW w:w="992" w:type="dxa"/>
            <w:vAlign w:val="center"/>
          </w:tcPr>
          <w:p w:rsidR="003431E8" w:rsidRPr="00FB20EB" w:rsidRDefault="003431E8" w:rsidP="00FB20EB">
            <w:pPr>
              <w:jc w:val="center"/>
              <w:rPr>
                <w:rFonts w:ascii="仿宋_GB2312" w:eastAsia="仿宋_GB2312"/>
                <w:b/>
                <w:sz w:val="24"/>
              </w:rPr>
            </w:pPr>
            <w:r w:rsidRPr="00FB20EB">
              <w:rPr>
                <w:rFonts w:ascii="仿宋_GB2312" w:eastAsia="仿宋_GB2312" w:hint="eastAsia"/>
                <w:b/>
                <w:sz w:val="24"/>
              </w:rPr>
              <w:t>短裤</w:t>
            </w:r>
          </w:p>
        </w:tc>
        <w:tc>
          <w:tcPr>
            <w:tcW w:w="1137" w:type="dxa"/>
            <w:vAlign w:val="center"/>
          </w:tcPr>
          <w:p w:rsidR="003431E8" w:rsidRPr="00FB20EB" w:rsidRDefault="003431E8" w:rsidP="00FB20EB">
            <w:pPr>
              <w:jc w:val="center"/>
              <w:rPr>
                <w:rFonts w:ascii="仿宋_GB2312" w:eastAsia="仿宋_GB2312"/>
                <w:b/>
                <w:sz w:val="24"/>
              </w:rPr>
            </w:pPr>
            <w:r w:rsidRPr="00FB20EB">
              <w:rPr>
                <w:rFonts w:ascii="仿宋_GB2312" w:eastAsia="仿宋_GB2312" w:hint="eastAsia"/>
                <w:b/>
                <w:sz w:val="24"/>
              </w:rPr>
              <w:t>球袜</w:t>
            </w:r>
          </w:p>
        </w:tc>
      </w:tr>
      <w:tr w:rsidR="003431E8" w:rsidRPr="00E2725C" w:rsidTr="00FB20EB">
        <w:trPr>
          <w:trHeight w:hRule="exact" w:val="405"/>
        </w:trPr>
        <w:tc>
          <w:tcPr>
            <w:tcW w:w="468" w:type="dxa"/>
            <w:vMerge w:val="restart"/>
            <w:vAlign w:val="center"/>
          </w:tcPr>
          <w:p w:rsidR="003431E8" w:rsidRPr="00FB20EB" w:rsidRDefault="003431E8" w:rsidP="00FB20EB">
            <w:pPr>
              <w:jc w:val="center"/>
              <w:rPr>
                <w:rFonts w:ascii="仿宋_GB2312" w:eastAsia="仿宋_GB2312"/>
                <w:b/>
                <w:sz w:val="24"/>
              </w:rPr>
            </w:pPr>
            <w:r w:rsidRPr="00FB20EB">
              <w:rPr>
                <w:rFonts w:ascii="仿宋_GB2312" w:eastAsia="仿宋_GB2312" w:hint="eastAsia"/>
                <w:b/>
                <w:sz w:val="24"/>
              </w:rPr>
              <w:t>队员</w:t>
            </w:r>
          </w:p>
        </w:tc>
        <w:tc>
          <w:tcPr>
            <w:tcW w:w="916" w:type="dxa"/>
            <w:vAlign w:val="center"/>
          </w:tcPr>
          <w:p w:rsidR="003431E8" w:rsidRPr="00FB20EB" w:rsidRDefault="003431E8" w:rsidP="00FB20EB">
            <w:pPr>
              <w:jc w:val="center"/>
              <w:rPr>
                <w:rFonts w:ascii="仿宋_GB2312" w:eastAsia="仿宋_GB2312"/>
                <w:b/>
                <w:sz w:val="24"/>
              </w:rPr>
            </w:pPr>
          </w:p>
        </w:tc>
        <w:tc>
          <w:tcPr>
            <w:tcW w:w="992" w:type="dxa"/>
            <w:vAlign w:val="center"/>
          </w:tcPr>
          <w:p w:rsidR="003431E8" w:rsidRPr="00FB20EB" w:rsidRDefault="003431E8" w:rsidP="00FB20EB">
            <w:pPr>
              <w:jc w:val="center"/>
              <w:rPr>
                <w:rFonts w:ascii="仿宋_GB2312" w:eastAsia="仿宋_GB2312"/>
                <w:b/>
                <w:sz w:val="24"/>
              </w:rPr>
            </w:pPr>
          </w:p>
        </w:tc>
        <w:tc>
          <w:tcPr>
            <w:tcW w:w="1137" w:type="dxa"/>
            <w:vAlign w:val="center"/>
          </w:tcPr>
          <w:p w:rsidR="003431E8" w:rsidRPr="00FB20EB" w:rsidRDefault="003431E8" w:rsidP="00FB20EB">
            <w:pPr>
              <w:jc w:val="center"/>
              <w:rPr>
                <w:rFonts w:ascii="仿宋_GB2312" w:eastAsia="仿宋_GB2312"/>
                <w:b/>
                <w:sz w:val="24"/>
              </w:rPr>
            </w:pPr>
          </w:p>
        </w:tc>
      </w:tr>
      <w:tr w:rsidR="003431E8" w:rsidRPr="00E2725C" w:rsidTr="00FB20EB">
        <w:trPr>
          <w:trHeight w:hRule="exact" w:val="443"/>
        </w:trPr>
        <w:tc>
          <w:tcPr>
            <w:tcW w:w="468" w:type="dxa"/>
            <w:vMerge/>
            <w:vAlign w:val="center"/>
          </w:tcPr>
          <w:p w:rsidR="003431E8" w:rsidRPr="00FB20EB" w:rsidRDefault="003431E8" w:rsidP="00FB20EB">
            <w:pPr>
              <w:jc w:val="center"/>
              <w:rPr>
                <w:rFonts w:ascii="仿宋_GB2312" w:eastAsia="仿宋_GB2312"/>
                <w:b/>
                <w:sz w:val="24"/>
              </w:rPr>
            </w:pPr>
          </w:p>
        </w:tc>
        <w:tc>
          <w:tcPr>
            <w:tcW w:w="916" w:type="dxa"/>
            <w:vAlign w:val="center"/>
          </w:tcPr>
          <w:p w:rsidR="003431E8" w:rsidRPr="00FB20EB" w:rsidRDefault="003431E8" w:rsidP="00FB20EB">
            <w:pPr>
              <w:jc w:val="center"/>
              <w:rPr>
                <w:rFonts w:ascii="仿宋_GB2312" w:eastAsia="仿宋_GB2312"/>
                <w:b/>
                <w:sz w:val="24"/>
              </w:rPr>
            </w:pPr>
          </w:p>
        </w:tc>
        <w:tc>
          <w:tcPr>
            <w:tcW w:w="992" w:type="dxa"/>
            <w:vAlign w:val="center"/>
          </w:tcPr>
          <w:p w:rsidR="003431E8" w:rsidRPr="00FB20EB" w:rsidRDefault="003431E8" w:rsidP="00FB20EB">
            <w:pPr>
              <w:jc w:val="center"/>
              <w:rPr>
                <w:rFonts w:ascii="仿宋_GB2312" w:eastAsia="仿宋_GB2312"/>
                <w:b/>
                <w:sz w:val="24"/>
              </w:rPr>
            </w:pPr>
          </w:p>
        </w:tc>
        <w:tc>
          <w:tcPr>
            <w:tcW w:w="1137" w:type="dxa"/>
            <w:vAlign w:val="center"/>
          </w:tcPr>
          <w:p w:rsidR="003431E8" w:rsidRPr="00FB20EB" w:rsidRDefault="003431E8" w:rsidP="00FB20EB">
            <w:pPr>
              <w:jc w:val="center"/>
              <w:rPr>
                <w:rFonts w:ascii="仿宋_GB2312" w:eastAsia="仿宋_GB2312"/>
                <w:b/>
                <w:sz w:val="24"/>
              </w:rPr>
            </w:pPr>
          </w:p>
        </w:tc>
      </w:tr>
      <w:tr w:rsidR="003431E8" w:rsidRPr="00E2725C" w:rsidTr="00FB20EB">
        <w:trPr>
          <w:trHeight w:hRule="exact" w:val="439"/>
        </w:trPr>
        <w:tc>
          <w:tcPr>
            <w:tcW w:w="468" w:type="dxa"/>
            <w:vMerge w:val="restart"/>
            <w:vAlign w:val="center"/>
          </w:tcPr>
          <w:p w:rsidR="003431E8" w:rsidRPr="00FB20EB" w:rsidRDefault="003431E8" w:rsidP="00FB20EB">
            <w:pPr>
              <w:jc w:val="center"/>
              <w:rPr>
                <w:rFonts w:ascii="仿宋_GB2312" w:eastAsia="仿宋_GB2312"/>
                <w:b/>
                <w:sz w:val="24"/>
              </w:rPr>
            </w:pPr>
            <w:r w:rsidRPr="00FB20EB">
              <w:rPr>
                <w:rFonts w:ascii="仿宋_GB2312" w:eastAsia="仿宋_GB2312" w:hint="eastAsia"/>
                <w:b/>
                <w:sz w:val="24"/>
              </w:rPr>
              <w:t>门将</w:t>
            </w:r>
          </w:p>
        </w:tc>
        <w:tc>
          <w:tcPr>
            <w:tcW w:w="916" w:type="dxa"/>
            <w:vAlign w:val="center"/>
          </w:tcPr>
          <w:p w:rsidR="003431E8" w:rsidRPr="00FB20EB" w:rsidRDefault="003431E8" w:rsidP="00FB20EB">
            <w:pPr>
              <w:jc w:val="center"/>
              <w:rPr>
                <w:rFonts w:ascii="仿宋_GB2312" w:eastAsia="仿宋_GB2312"/>
                <w:b/>
                <w:sz w:val="24"/>
              </w:rPr>
            </w:pPr>
          </w:p>
        </w:tc>
        <w:tc>
          <w:tcPr>
            <w:tcW w:w="992" w:type="dxa"/>
            <w:vAlign w:val="center"/>
          </w:tcPr>
          <w:p w:rsidR="003431E8" w:rsidRPr="00FB20EB" w:rsidRDefault="003431E8" w:rsidP="00FB20EB">
            <w:pPr>
              <w:jc w:val="center"/>
              <w:rPr>
                <w:rFonts w:ascii="仿宋_GB2312" w:eastAsia="仿宋_GB2312"/>
                <w:b/>
                <w:sz w:val="24"/>
              </w:rPr>
            </w:pPr>
          </w:p>
        </w:tc>
        <w:tc>
          <w:tcPr>
            <w:tcW w:w="1137" w:type="dxa"/>
            <w:vAlign w:val="center"/>
          </w:tcPr>
          <w:p w:rsidR="003431E8" w:rsidRPr="00FB20EB" w:rsidRDefault="003431E8" w:rsidP="00FB20EB">
            <w:pPr>
              <w:jc w:val="center"/>
              <w:rPr>
                <w:rFonts w:ascii="仿宋_GB2312" w:eastAsia="仿宋_GB2312"/>
                <w:b/>
                <w:sz w:val="24"/>
              </w:rPr>
            </w:pPr>
          </w:p>
        </w:tc>
      </w:tr>
      <w:tr w:rsidR="003431E8" w:rsidRPr="00E2725C" w:rsidTr="00FB20EB">
        <w:trPr>
          <w:trHeight w:hRule="exact" w:val="480"/>
        </w:trPr>
        <w:tc>
          <w:tcPr>
            <w:tcW w:w="468" w:type="dxa"/>
            <w:vMerge/>
            <w:vAlign w:val="center"/>
          </w:tcPr>
          <w:p w:rsidR="003431E8" w:rsidRPr="00FB20EB" w:rsidRDefault="003431E8" w:rsidP="00FB20EB">
            <w:pPr>
              <w:jc w:val="center"/>
              <w:rPr>
                <w:rFonts w:ascii="仿宋_GB2312" w:eastAsia="仿宋_GB2312"/>
                <w:b/>
                <w:sz w:val="24"/>
              </w:rPr>
            </w:pPr>
          </w:p>
        </w:tc>
        <w:tc>
          <w:tcPr>
            <w:tcW w:w="916" w:type="dxa"/>
            <w:vAlign w:val="center"/>
          </w:tcPr>
          <w:p w:rsidR="003431E8" w:rsidRPr="00FB20EB" w:rsidRDefault="003431E8" w:rsidP="00FB20EB">
            <w:pPr>
              <w:jc w:val="center"/>
              <w:rPr>
                <w:rFonts w:ascii="仿宋_GB2312" w:eastAsia="仿宋_GB2312"/>
                <w:b/>
                <w:sz w:val="24"/>
              </w:rPr>
            </w:pPr>
          </w:p>
        </w:tc>
        <w:tc>
          <w:tcPr>
            <w:tcW w:w="992" w:type="dxa"/>
            <w:vAlign w:val="center"/>
          </w:tcPr>
          <w:p w:rsidR="003431E8" w:rsidRPr="00FB20EB" w:rsidRDefault="003431E8" w:rsidP="00FB20EB">
            <w:pPr>
              <w:jc w:val="center"/>
              <w:rPr>
                <w:rFonts w:ascii="仿宋_GB2312" w:eastAsia="仿宋_GB2312"/>
                <w:b/>
                <w:sz w:val="24"/>
              </w:rPr>
            </w:pPr>
          </w:p>
        </w:tc>
        <w:tc>
          <w:tcPr>
            <w:tcW w:w="1137" w:type="dxa"/>
            <w:vAlign w:val="center"/>
          </w:tcPr>
          <w:p w:rsidR="003431E8" w:rsidRPr="00FB20EB" w:rsidRDefault="003431E8" w:rsidP="00FB20EB">
            <w:pPr>
              <w:jc w:val="center"/>
              <w:rPr>
                <w:rFonts w:ascii="仿宋_GB2312" w:eastAsia="仿宋_GB2312"/>
                <w:b/>
                <w:sz w:val="24"/>
              </w:rPr>
            </w:pPr>
          </w:p>
        </w:tc>
      </w:tr>
    </w:tbl>
    <w:p w:rsidR="003431E8" w:rsidRPr="00E2725C" w:rsidRDefault="003431E8" w:rsidP="008D5F12">
      <w:pPr>
        <w:rPr>
          <w:sz w:val="28"/>
          <w:szCs w:val="28"/>
        </w:rPr>
        <w:sectPr w:rsidR="003431E8" w:rsidRPr="00E2725C" w:rsidSect="00640B74">
          <w:headerReference w:type="even" r:id="rId6"/>
          <w:headerReference w:type="default" r:id="rId7"/>
          <w:footerReference w:type="even" r:id="rId8"/>
          <w:footerReference w:type="default" r:id="rId9"/>
          <w:headerReference w:type="first" r:id="rId10"/>
          <w:footerReference w:type="first" r:id="rId11"/>
          <w:pgSz w:w="11906" w:h="16838" w:code="9"/>
          <w:pgMar w:top="1440" w:right="1797" w:bottom="1440" w:left="1797" w:header="851" w:footer="992" w:gutter="0"/>
          <w:pgNumType w:fmt="numberInDash"/>
          <w:cols w:space="425"/>
          <w:docGrid w:type="lines" w:linePitch="312"/>
        </w:sectPr>
      </w:pPr>
    </w:p>
    <w:p w:rsidR="003431E8" w:rsidRPr="00E2725C" w:rsidRDefault="003431E8" w:rsidP="00CD6E37">
      <w:pPr>
        <w:spacing w:line="560" w:lineRule="exact"/>
        <w:jc w:val="left"/>
        <w:rPr>
          <w:rFonts w:ascii="黑体" w:eastAsia="黑体"/>
          <w:b/>
          <w:kern w:val="0"/>
          <w:sz w:val="32"/>
          <w:szCs w:val="32"/>
        </w:rPr>
      </w:pPr>
      <w:r w:rsidRPr="00E2725C">
        <w:rPr>
          <w:rFonts w:ascii="黑体" w:eastAsia="黑体" w:hint="eastAsia"/>
          <w:b/>
          <w:kern w:val="0"/>
          <w:sz w:val="32"/>
          <w:szCs w:val="32"/>
        </w:rPr>
        <w:t>附件</w:t>
      </w:r>
      <w:r>
        <w:rPr>
          <w:rFonts w:ascii="黑体" w:eastAsia="黑体"/>
          <w:b/>
          <w:kern w:val="0"/>
          <w:sz w:val="32"/>
          <w:szCs w:val="32"/>
        </w:rPr>
        <w:t>4</w:t>
      </w:r>
    </w:p>
    <w:p w:rsidR="003431E8" w:rsidRPr="00E2725C" w:rsidRDefault="003431E8" w:rsidP="002346A2">
      <w:pPr>
        <w:pStyle w:val="ListParagraph1"/>
        <w:adjustRightInd w:val="0"/>
        <w:snapToGrid w:val="0"/>
        <w:spacing w:line="500" w:lineRule="exact"/>
        <w:ind w:left="1316" w:hangingChars="298" w:hanging="1316"/>
        <w:rPr>
          <w:rFonts w:eastAsia="方正小标宋简体"/>
          <w:b/>
          <w:sz w:val="44"/>
          <w:szCs w:val="44"/>
        </w:rPr>
      </w:pPr>
      <w:r>
        <w:rPr>
          <w:rFonts w:eastAsia="方正小标宋简体"/>
          <w:b/>
          <w:kern w:val="0"/>
          <w:sz w:val="44"/>
          <w:szCs w:val="44"/>
        </w:rPr>
        <w:t>2016-2017</w:t>
      </w:r>
      <w:r>
        <w:rPr>
          <w:rFonts w:eastAsia="方正小标宋简体" w:hint="eastAsia"/>
          <w:b/>
          <w:kern w:val="0"/>
          <w:sz w:val="44"/>
          <w:szCs w:val="44"/>
        </w:rPr>
        <w:t>年度济宁市第三</w:t>
      </w:r>
      <w:r w:rsidRPr="00E2725C">
        <w:rPr>
          <w:rFonts w:eastAsia="方正小标宋简体" w:hint="eastAsia"/>
          <w:b/>
          <w:kern w:val="0"/>
          <w:sz w:val="44"/>
          <w:szCs w:val="44"/>
        </w:rPr>
        <w:t>届</w:t>
      </w:r>
      <w:r w:rsidRPr="00E2725C">
        <w:rPr>
          <w:rFonts w:eastAsia="方正小标宋简体"/>
          <w:b/>
          <w:kern w:val="0"/>
          <w:sz w:val="44"/>
          <w:szCs w:val="44"/>
        </w:rPr>
        <w:t>“</w:t>
      </w:r>
      <w:r w:rsidRPr="00E2725C">
        <w:rPr>
          <w:rFonts w:eastAsia="方正小标宋简体" w:hint="eastAsia"/>
          <w:b/>
          <w:kern w:val="0"/>
          <w:sz w:val="44"/>
          <w:szCs w:val="44"/>
        </w:rPr>
        <w:t>市长杯</w:t>
      </w:r>
      <w:r w:rsidRPr="00E2725C">
        <w:rPr>
          <w:rFonts w:eastAsia="方正小标宋简体"/>
          <w:b/>
          <w:kern w:val="0"/>
          <w:sz w:val="44"/>
          <w:szCs w:val="44"/>
        </w:rPr>
        <w:t>”</w:t>
      </w:r>
      <w:r w:rsidRPr="00E2725C">
        <w:rPr>
          <w:rFonts w:eastAsia="方正小标宋简体" w:hint="eastAsia"/>
          <w:b/>
          <w:kern w:val="0"/>
          <w:sz w:val="44"/>
          <w:szCs w:val="44"/>
        </w:rPr>
        <w:t>校园足球联赛</w:t>
      </w:r>
      <w:r w:rsidRPr="00E2725C">
        <w:rPr>
          <w:rFonts w:eastAsia="方正小标宋简体" w:hint="eastAsia"/>
          <w:b/>
          <w:sz w:val="44"/>
          <w:szCs w:val="44"/>
        </w:rPr>
        <w:t>参赛队员登记表</w:t>
      </w:r>
    </w:p>
    <w:p w:rsidR="003431E8" w:rsidRPr="00E2725C" w:rsidRDefault="003431E8" w:rsidP="002346A2">
      <w:pPr>
        <w:pStyle w:val="ListParagraph1"/>
        <w:adjustRightInd w:val="0"/>
        <w:snapToGrid w:val="0"/>
        <w:spacing w:line="500" w:lineRule="exact"/>
        <w:ind w:left="718" w:hangingChars="298" w:hanging="718"/>
        <w:rPr>
          <w:rFonts w:eastAsia="仿宋_GB2312"/>
          <w:b/>
          <w:sz w:val="24"/>
          <w:szCs w:val="24"/>
        </w:rPr>
      </w:pPr>
      <w:r w:rsidRPr="00E2725C">
        <w:rPr>
          <w:rFonts w:eastAsia="仿宋_GB2312" w:hint="eastAsia"/>
          <w:b/>
          <w:kern w:val="0"/>
          <w:sz w:val="24"/>
          <w:szCs w:val="24"/>
        </w:rPr>
        <w:t>县市区：</w:t>
      </w:r>
    </w:p>
    <w:tbl>
      <w:tblPr>
        <w:tblW w:w="8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47"/>
        <w:gridCol w:w="2449"/>
        <w:gridCol w:w="1547"/>
        <w:gridCol w:w="1405"/>
        <w:gridCol w:w="1815"/>
      </w:tblGrid>
      <w:tr w:rsidR="003431E8" w:rsidRPr="00E2725C" w:rsidTr="001658D3">
        <w:trPr>
          <w:trHeight w:val="837"/>
        </w:trPr>
        <w:tc>
          <w:tcPr>
            <w:tcW w:w="1547" w:type="dxa"/>
            <w:vAlign w:val="center"/>
          </w:tcPr>
          <w:p w:rsidR="003431E8" w:rsidRPr="00E2725C" w:rsidRDefault="003431E8" w:rsidP="001658D3">
            <w:pPr>
              <w:spacing w:line="500" w:lineRule="exact"/>
              <w:jc w:val="center"/>
              <w:rPr>
                <w:rFonts w:eastAsia="仿宋_GB2312"/>
                <w:b/>
                <w:sz w:val="24"/>
              </w:rPr>
            </w:pPr>
            <w:r w:rsidRPr="00E2725C">
              <w:rPr>
                <w:rFonts w:eastAsia="仿宋_GB2312" w:hint="eastAsia"/>
                <w:b/>
                <w:sz w:val="24"/>
              </w:rPr>
              <w:t>姓</w:t>
            </w:r>
            <w:r w:rsidRPr="00E2725C">
              <w:rPr>
                <w:rFonts w:eastAsia="仿宋_GB2312"/>
                <w:b/>
                <w:sz w:val="24"/>
              </w:rPr>
              <w:t xml:space="preserve">  </w:t>
            </w:r>
            <w:r w:rsidRPr="00E2725C">
              <w:rPr>
                <w:rFonts w:eastAsia="仿宋_GB2312" w:hint="eastAsia"/>
                <w:b/>
                <w:sz w:val="24"/>
              </w:rPr>
              <w:t>名</w:t>
            </w:r>
          </w:p>
        </w:tc>
        <w:tc>
          <w:tcPr>
            <w:tcW w:w="2449" w:type="dxa"/>
            <w:vAlign w:val="center"/>
          </w:tcPr>
          <w:p w:rsidR="003431E8" w:rsidRPr="00E2725C" w:rsidRDefault="003431E8" w:rsidP="001658D3">
            <w:pPr>
              <w:spacing w:line="500" w:lineRule="exact"/>
              <w:jc w:val="center"/>
              <w:rPr>
                <w:rFonts w:eastAsia="仿宋_GB2312"/>
                <w:b/>
                <w:sz w:val="24"/>
              </w:rPr>
            </w:pPr>
          </w:p>
        </w:tc>
        <w:tc>
          <w:tcPr>
            <w:tcW w:w="1547" w:type="dxa"/>
            <w:vAlign w:val="center"/>
          </w:tcPr>
          <w:p w:rsidR="003431E8" w:rsidRPr="00E2725C" w:rsidRDefault="003431E8" w:rsidP="001658D3">
            <w:pPr>
              <w:spacing w:line="500" w:lineRule="exact"/>
              <w:jc w:val="center"/>
              <w:rPr>
                <w:rFonts w:eastAsia="仿宋_GB2312"/>
                <w:b/>
                <w:sz w:val="24"/>
              </w:rPr>
            </w:pPr>
            <w:r w:rsidRPr="00E2725C">
              <w:rPr>
                <w:rFonts w:eastAsia="仿宋_GB2312" w:hint="eastAsia"/>
                <w:b/>
                <w:sz w:val="24"/>
              </w:rPr>
              <w:t>性</w:t>
            </w:r>
            <w:r w:rsidRPr="00E2725C">
              <w:rPr>
                <w:rFonts w:eastAsia="仿宋_GB2312"/>
                <w:b/>
                <w:sz w:val="24"/>
              </w:rPr>
              <w:t xml:space="preserve">  </w:t>
            </w:r>
            <w:r w:rsidRPr="00E2725C">
              <w:rPr>
                <w:rFonts w:eastAsia="仿宋_GB2312" w:hint="eastAsia"/>
                <w:b/>
                <w:sz w:val="24"/>
              </w:rPr>
              <w:t>别</w:t>
            </w:r>
          </w:p>
        </w:tc>
        <w:tc>
          <w:tcPr>
            <w:tcW w:w="1405" w:type="dxa"/>
            <w:vAlign w:val="center"/>
          </w:tcPr>
          <w:p w:rsidR="003431E8" w:rsidRPr="00E2725C" w:rsidRDefault="003431E8" w:rsidP="001658D3">
            <w:pPr>
              <w:spacing w:line="500" w:lineRule="exact"/>
              <w:jc w:val="center"/>
              <w:rPr>
                <w:rFonts w:eastAsia="仿宋_GB2312"/>
                <w:b/>
                <w:sz w:val="24"/>
              </w:rPr>
            </w:pPr>
          </w:p>
        </w:tc>
        <w:tc>
          <w:tcPr>
            <w:tcW w:w="1815" w:type="dxa"/>
            <w:vMerge w:val="restart"/>
            <w:vAlign w:val="center"/>
          </w:tcPr>
          <w:p w:rsidR="003431E8" w:rsidRPr="00E2725C" w:rsidRDefault="003431E8" w:rsidP="001658D3">
            <w:pPr>
              <w:jc w:val="center"/>
              <w:rPr>
                <w:rFonts w:eastAsia="仿宋_GB2312"/>
                <w:b/>
                <w:sz w:val="24"/>
              </w:rPr>
            </w:pPr>
            <w:r w:rsidRPr="00E2725C">
              <w:rPr>
                <w:rFonts w:eastAsia="仿宋_GB2312" w:hint="eastAsia"/>
                <w:b/>
                <w:sz w:val="24"/>
              </w:rPr>
              <w:t>白底一寸照片（电子版）</w:t>
            </w:r>
          </w:p>
        </w:tc>
      </w:tr>
      <w:tr w:rsidR="003431E8" w:rsidRPr="00E2725C" w:rsidTr="001658D3">
        <w:trPr>
          <w:trHeight w:val="837"/>
        </w:trPr>
        <w:tc>
          <w:tcPr>
            <w:tcW w:w="1547" w:type="dxa"/>
            <w:vAlign w:val="center"/>
          </w:tcPr>
          <w:p w:rsidR="003431E8" w:rsidRPr="00E2725C" w:rsidRDefault="003431E8" w:rsidP="001658D3">
            <w:pPr>
              <w:spacing w:line="500" w:lineRule="exact"/>
              <w:jc w:val="center"/>
              <w:rPr>
                <w:rFonts w:eastAsia="仿宋_GB2312"/>
                <w:b/>
                <w:sz w:val="24"/>
              </w:rPr>
            </w:pPr>
            <w:r w:rsidRPr="00E2725C">
              <w:rPr>
                <w:rFonts w:eastAsia="仿宋_GB2312" w:hint="eastAsia"/>
                <w:b/>
                <w:sz w:val="24"/>
              </w:rPr>
              <w:t>年级</w:t>
            </w:r>
          </w:p>
        </w:tc>
        <w:tc>
          <w:tcPr>
            <w:tcW w:w="2449" w:type="dxa"/>
            <w:vAlign w:val="center"/>
          </w:tcPr>
          <w:p w:rsidR="003431E8" w:rsidRPr="00E2725C" w:rsidRDefault="003431E8" w:rsidP="001658D3">
            <w:pPr>
              <w:spacing w:line="500" w:lineRule="exact"/>
              <w:jc w:val="center"/>
              <w:rPr>
                <w:rFonts w:eastAsia="仿宋_GB2312"/>
                <w:b/>
                <w:sz w:val="24"/>
              </w:rPr>
            </w:pPr>
          </w:p>
        </w:tc>
        <w:tc>
          <w:tcPr>
            <w:tcW w:w="1547" w:type="dxa"/>
            <w:vAlign w:val="center"/>
          </w:tcPr>
          <w:p w:rsidR="003431E8" w:rsidRPr="00E2725C" w:rsidRDefault="003431E8" w:rsidP="001658D3">
            <w:pPr>
              <w:spacing w:line="500" w:lineRule="exact"/>
              <w:jc w:val="center"/>
              <w:rPr>
                <w:rFonts w:eastAsia="仿宋_GB2312"/>
                <w:b/>
                <w:sz w:val="24"/>
              </w:rPr>
            </w:pPr>
            <w:r w:rsidRPr="00E2725C">
              <w:rPr>
                <w:rFonts w:eastAsia="仿宋_GB2312" w:hint="eastAsia"/>
                <w:b/>
                <w:sz w:val="24"/>
              </w:rPr>
              <w:t>体重</w:t>
            </w:r>
            <w:r w:rsidRPr="00E2725C">
              <w:rPr>
                <w:rFonts w:eastAsia="仿宋_GB2312"/>
                <w:b/>
                <w:sz w:val="24"/>
              </w:rPr>
              <w:t>/</w:t>
            </w:r>
            <w:r w:rsidRPr="00E2725C">
              <w:rPr>
                <w:rFonts w:eastAsia="仿宋_GB2312" w:hint="eastAsia"/>
                <w:b/>
                <w:sz w:val="24"/>
              </w:rPr>
              <w:t>身高</w:t>
            </w:r>
          </w:p>
        </w:tc>
        <w:tc>
          <w:tcPr>
            <w:tcW w:w="1405" w:type="dxa"/>
            <w:vAlign w:val="center"/>
          </w:tcPr>
          <w:p w:rsidR="003431E8" w:rsidRPr="00E2725C" w:rsidRDefault="003431E8" w:rsidP="001658D3">
            <w:pPr>
              <w:spacing w:line="500" w:lineRule="exact"/>
              <w:jc w:val="center"/>
              <w:rPr>
                <w:rFonts w:eastAsia="仿宋_GB2312"/>
                <w:b/>
                <w:sz w:val="24"/>
              </w:rPr>
            </w:pPr>
            <w:r w:rsidRPr="00E2725C">
              <w:rPr>
                <w:rFonts w:eastAsia="仿宋_GB2312"/>
                <w:b/>
                <w:sz w:val="24"/>
              </w:rPr>
              <w:t xml:space="preserve"> </w:t>
            </w:r>
          </w:p>
        </w:tc>
        <w:tc>
          <w:tcPr>
            <w:tcW w:w="1815" w:type="dxa"/>
            <w:vMerge/>
            <w:vAlign w:val="center"/>
          </w:tcPr>
          <w:p w:rsidR="003431E8" w:rsidRPr="00E2725C" w:rsidRDefault="003431E8" w:rsidP="001658D3">
            <w:pPr>
              <w:spacing w:line="500" w:lineRule="exact"/>
              <w:jc w:val="center"/>
              <w:rPr>
                <w:rFonts w:eastAsia="仿宋_GB2312"/>
                <w:b/>
                <w:sz w:val="24"/>
              </w:rPr>
            </w:pPr>
          </w:p>
        </w:tc>
      </w:tr>
      <w:tr w:rsidR="003431E8" w:rsidRPr="00E2725C" w:rsidTr="00352225">
        <w:trPr>
          <w:trHeight w:val="896"/>
        </w:trPr>
        <w:tc>
          <w:tcPr>
            <w:tcW w:w="1547" w:type="dxa"/>
            <w:vAlign w:val="center"/>
          </w:tcPr>
          <w:p w:rsidR="003431E8" w:rsidRPr="00E2725C" w:rsidRDefault="003431E8" w:rsidP="001658D3">
            <w:pPr>
              <w:spacing w:line="500" w:lineRule="exact"/>
              <w:jc w:val="center"/>
              <w:rPr>
                <w:rFonts w:eastAsia="仿宋_GB2312"/>
                <w:b/>
                <w:sz w:val="24"/>
              </w:rPr>
            </w:pPr>
            <w:r w:rsidRPr="00E2725C">
              <w:rPr>
                <w:rFonts w:eastAsia="仿宋_GB2312" w:hint="eastAsia"/>
                <w:b/>
                <w:sz w:val="24"/>
              </w:rPr>
              <w:t>学校</w:t>
            </w:r>
          </w:p>
        </w:tc>
        <w:tc>
          <w:tcPr>
            <w:tcW w:w="5401" w:type="dxa"/>
            <w:gridSpan w:val="3"/>
            <w:vAlign w:val="center"/>
          </w:tcPr>
          <w:p w:rsidR="003431E8" w:rsidRPr="00E2725C" w:rsidRDefault="003431E8" w:rsidP="001658D3">
            <w:pPr>
              <w:spacing w:line="500" w:lineRule="exact"/>
              <w:jc w:val="center"/>
              <w:rPr>
                <w:rFonts w:eastAsia="仿宋_GB2312"/>
                <w:b/>
                <w:sz w:val="24"/>
              </w:rPr>
            </w:pPr>
          </w:p>
        </w:tc>
        <w:tc>
          <w:tcPr>
            <w:tcW w:w="1815" w:type="dxa"/>
            <w:vMerge/>
            <w:vAlign w:val="center"/>
          </w:tcPr>
          <w:p w:rsidR="003431E8" w:rsidRPr="00E2725C" w:rsidRDefault="003431E8" w:rsidP="001658D3">
            <w:pPr>
              <w:spacing w:line="500" w:lineRule="exact"/>
              <w:jc w:val="center"/>
              <w:rPr>
                <w:rFonts w:eastAsia="仿宋_GB2312"/>
                <w:b/>
                <w:sz w:val="24"/>
              </w:rPr>
            </w:pPr>
          </w:p>
        </w:tc>
      </w:tr>
      <w:tr w:rsidR="003431E8" w:rsidRPr="00E2725C" w:rsidTr="001658D3">
        <w:trPr>
          <w:trHeight w:val="837"/>
        </w:trPr>
        <w:tc>
          <w:tcPr>
            <w:tcW w:w="1547" w:type="dxa"/>
            <w:vAlign w:val="center"/>
          </w:tcPr>
          <w:p w:rsidR="003431E8" w:rsidRPr="00E2725C" w:rsidRDefault="003431E8" w:rsidP="001658D3">
            <w:pPr>
              <w:spacing w:line="500" w:lineRule="exact"/>
              <w:jc w:val="center"/>
              <w:rPr>
                <w:rFonts w:eastAsia="仿宋_GB2312"/>
                <w:b/>
                <w:sz w:val="24"/>
              </w:rPr>
            </w:pPr>
            <w:r>
              <w:rPr>
                <w:rFonts w:eastAsia="仿宋_GB2312" w:hint="eastAsia"/>
                <w:b/>
                <w:sz w:val="24"/>
              </w:rPr>
              <w:t>身份证号</w:t>
            </w:r>
          </w:p>
        </w:tc>
        <w:tc>
          <w:tcPr>
            <w:tcW w:w="2449" w:type="dxa"/>
            <w:vAlign w:val="center"/>
          </w:tcPr>
          <w:p w:rsidR="003431E8" w:rsidRPr="00E2725C" w:rsidRDefault="003431E8" w:rsidP="001658D3">
            <w:pPr>
              <w:spacing w:line="500" w:lineRule="exact"/>
              <w:jc w:val="center"/>
              <w:rPr>
                <w:rFonts w:eastAsia="仿宋_GB2312"/>
                <w:b/>
                <w:sz w:val="24"/>
              </w:rPr>
            </w:pPr>
          </w:p>
        </w:tc>
        <w:tc>
          <w:tcPr>
            <w:tcW w:w="1547" w:type="dxa"/>
            <w:vAlign w:val="center"/>
          </w:tcPr>
          <w:p w:rsidR="003431E8" w:rsidRPr="00E2725C" w:rsidRDefault="003431E8" w:rsidP="001658D3">
            <w:pPr>
              <w:spacing w:line="500" w:lineRule="exact"/>
              <w:jc w:val="center"/>
              <w:rPr>
                <w:rFonts w:eastAsia="仿宋_GB2312"/>
                <w:b/>
                <w:sz w:val="24"/>
              </w:rPr>
            </w:pPr>
            <w:r w:rsidRPr="00E2725C">
              <w:rPr>
                <w:rFonts w:eastAsia="仿宋_GB2312" w:hint="eastAsia"/>
                <w:b/>
                <w:sz w:val="24"/>
              </w:rPr>
              <w:t>学籍号</w:t>
            </w:r>
          </w:p>
        </w:tc>
        <w:tc>
          <w:tcPr>
            <w:tcW w:w="3220" w:type="dxa"/>
            <w:gridSpan w:val="2"/>
            <w:vAlign w:val="center"/>
          </w:tcPr>
          <w:p w:rsidR="003431E8" w:rsidRPr="00E2725C" w:rsidRDefault="003431E8" w:rsidP="001658D3">
            <w:pPr>
              <w:spacing w:line="500" w:lineRule="exact"/>
              <w:jc w:val="center"/>
              <w:rPr>
                <w:rFonts w:eastAsia="仿宋_GB2312"/>
                <w:b/>
                <w:sz w:val="24"/>
              </w:rPr>
            </w:pPr>
          </w:p>
        </w:tc>
      </w:tr>
      <w:tr w:rsidR="003431E8" w:rsidRPr="00E2725C" w:rsidTr="0029776A">
        <w:trPr>
          <w:trHeight w:val="7666"/>
        </w:trPr>
        <w:tc>
          <w:tcPr>
            <w:tcW w:w="8763" w:type="dxa"/>
            <w:gridSpan w:val="5"/>
          </w:tcPr>
          <w:p w:rsidR="003431E8" w:rsidRPr="00E2725C" w:rsidRDefault="003431E8" w:rsidP="00A96E94">
            <w:pPr>
              <w:spacing w:line="500" w:lineRule="exact"/>
              <w:rPr>
                <w:rFonts w:eastAsia="仿宋_GB2312"/>
                <w:b/>
                <w:sz w:val="24"/>
              </w:rPr>
            </w:pPr>
            <w:r>
              <w:rPr>
                <w:rFonts w:eastAsia="仿宋_GB2312" w:hint="eastAsia"/>
                <w:b/>
                <w:sz w:val="24"/>
              </w:rPr>
              <w:t>个人简介：</w:t>
            </w:r>
          </w:p>
        </w:tc>
      </w:tr>
    </w:tbl>
    <w:p w:rsidR="003431E8" w:rsidRPr="00E2725C" w:rsidRDefault="003431E8" w:rsidP="008D5F12">
      <w:pPr>
        <w:adjustRightInd w:val="0"/>
        <w:snapToGrid w:val="0"/>
        <w:spacing w:before="100" w:beforeAutospacing="1" w:line="500" w:lineRule="exact"/>
        <w:rPr>
          <w:rFonts w:ascii="黑体" w:eastAsia="黑体"/>
          <w:b/>
          <w:bCs/>
          <w:kern w:val="0"/>
          <w:sz w:val="32"/>
          <w:szCs w:val="32"/>
        </w:rPr>
      </w:pPr>
      <w:r w:rsidRPr="00E2725C">
        <w:rPr>
          <w:rFonts w:ascii="黑体" w:eastAsia="黑体" w:hint="eastAsia"/>
          <w:b/>
          <w:bCs/>
          <w:kern w:val="0"/>
          <w:sz w:val="32"/>
          <w:szCs w:val="32"/>
        </w:rPr>
        <w:t>附件</w:t>
      </w:r>
      <w:r>
        <w:rPr>
          <w:rFonts w:ascii="黑体" w:eastAsia="黑体"/>
          <w:b/>
          <w:bCs/>
          <w:kern w:val="0"/>
          <w:sz w:val="32"/>
          <w:szCs w:val="32"/>
        </w:rPr>
        <w:t>5</w:t>
      </w:r>
    </w:p>
    <w:p w:rsidR="003431E8" w:rsidRDefault="003431E8" w:rsidP="008D5F12">
      <w:pPr>
        <w:pStyle w:val="ListParagraph1"/>
        <w:adjustRightInd w:val="0"/>
        <w:snapToGrid w:val="0"/>
        <w:spacing w:line="500" w:lineRule="exact"/>
        <w:ind w:left="2" w:firstLineChars="0" w:firstLine="0"/>
        <w:jc w:val="center"/>
        <w:rPr>
          <w:rFonts w:eastAsia="黑体"/>
          <w:b/>
          <w:bCs/>
          <w:kern w:val="0"/>
          <w:sz w:val="44"/>
          <w:szCs w:val="44"/>
        </w:rPr>
      </w:pPr>
    </w:p>
    <w:p w:rsidR="003431E8" w:rsidRPr="00F53A1D" w:rsidRDefault="003431E8" w:rsidP="008D5F12">
      <w:pPr>
        <w:pStyle w:val="ListParagraph1"/>
        <w:adjustRightInd w:val="0"/>
        <w:snapToGrid w:val="0"/>
        <w:spacing w:line="500" w:lineRule="exact"/>
        <w:ind w:left="2" w:firstLineChars="0" w:firstLine="0"/>
        <w:jc w:val="center"/>
        <w:rPr>
          <w:rFonts w:ascii="方正小标宋简体" w:eastAsia="方正小标宋简体"/>
          <w:b/>
          <w:bCs/>
          <w:sz w:val="44"/>
          <w:szCs w:val="44"/>
        </w:rPr>
      </w:pPr>
      <w:r>
        <w:rPr>
          <w:rFonts w:ascii="方正小标宋简体" w:eastAsia="方正小标宋简体"/>
          <w:b/>
          <w:bCs/>
          <w:kern w:val="0"/>
          <w:sz w:val="44"/>
          <w:szCs w:val="44"/>
        </w:rPr>
        <w:t>2016-2017</w:t>
      </w:r>
      <w:r>
        <w:rPr>
          <w:rFonts w:ascii="方正小标宋简体" w:eastAsia="方正小标宋简体" w:hint="eastAsia"/>
          <w:b/>
          <w:bCs/>
          <w:kern w:val="0"/>
          <w:sz w:val="44"/>
          <w:szCs w:val="44"/>
        </w:rPr>
        <w:t>年度济宁市第三</w:t>
      </w:r>
      <w:r w:rsidRPr="00F53A1D">
        <w:rPr>
          <w:rFonts w:ascii="方正小标宋简体" w:eastAsia="方正小标宋简体" w:hint="eastAsia"/>
          <w:b/>
          <w:bCs/>
          <w:kern w:val="0"/>
          <w:sz w:val="44"/>
          <w:szCs w:val="44"/>
        </w:rPr>
        <w:t>届“市长杯”校园足球联赛“希望之星”评选</w:t>
      </w:r>
      <w:r w:rsidRPr="00F53A1D">
        <w:rPr>
          <w:rFonts w:ascii="方正小标宋简体" w:eastAsia="方正小标宋简体" w:hint="eastAsia"/>
          <w:b/>
          <w:bCs/>
          <w:sz w:val="44"/>
          <w:szCs w:val="44"/>
        </w:rPr>
        <w:t>表</w:t>
      </w:r>
    </w:p>
    <w:p w:rsidR="003431E8" w:rsidRPr="00E2725C" w:rsidRDefault="003431E8" w:rsidP="008D5F12">
      <w:pPr>
        <w:pStyle w:val="ListParagraph1"/>
        <w:adjustRightInd w:val="0"/>
        <w:snapToGrid w:val="0"/>
        <w:spacing w:line="500" w:lineRule="exact"/>
        <w:ind w:left="2" w:firstLineChars="0" w:firstLine="0"/>
        <w:jc w:val="center"/>
        <w:rPr>
          <w:rFonts w:eastAsia="黑体"/>
          <w:b/>
          <w:bCs/>
          <w:sz w:val="44"/>
          <w:szCs w:val="44"/>
        </w:rPr>
      </w:pPr>
    </w:p>
    <w:tbl>
      <w:tblPr>
        <w:tblW w:w="8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60"/>
        <w:gridCol w:w="2861"/>
        <w:gridCol w:w="2861"/>
      </w:tblGrid>
      <w:tr w:rsidR="003431E8" w:rsidRPr="00E2725C" w:rsidTr="00F53A1D">
        <w:trPr>
          <w:trHeight w:val="772"/>
        </w:trPr>
        <w:tc>
          <w:tcPr>
            <w:tcW w:w="2860" w:type="dxa"/>
            <w:vAlign w:val="center"/>
          </w:tcPr>
          <w:p w:rsidR="003431E8" w:rsidRPr="00F53A1D" w:rsidRDefault="003431E8" w:rsidP="00A96E94">
            <w:pPr>
              <w:pStyle w:val="ListParagraph1"/>
              <w:adjustRightInd w:val="0"/>
              <w:snapToGrid w:val="0"/>
              <w:spacing w:line="500" w:lineRule="exact"/>
              <w:ind w:firstLineChars="0" w:firstLine="0"/>
              <w:jc w:val="center"/>
              <w:rPr>
                <w:rFonts w:ascii="黑体" w:eastAsia="黑体"/>
                <w:b/>
                <w:bCs/>
                <w:sz w:val="28"/>
                <w:szCs w:val="28"/>
              </w:rPr>
            </w:pPr>
            <w:r w:rsidRPr="00F53A1D">
              <w:rPr>
                <w:rFonts w:ascii="黑体" w:eastAsia="黑体" w:hint="eastAsia"/>
                <w:b/>
                <w:bCs/>
                <w:sz w:val="28"/>
                <w:szCs w:val="28"/>
              </w:rPr>
              <w:t>队</w:t>
            </w:r>
            <w:r>
              <w:rPr>
                <w:rFonts w:ascii="黑体" w:eastAsia="黑体"/>
                <w:b/>
                <w:bCs/>
                <w:sz w:val="28"/>
                <w:szCs w:val="28"/>
              </w:rPr>
              <w:t xml:space="preserve">  </w:t>
            </w:r>
            <w:r w:rsidRPr="00F53A1D">
              <w:rPr>
                <w:rFonts w:ascii="黑体" w:eastAsia="黑体" w:hint="eastAsia"/>
                <w:b/>
                <w:bCs/>
                <w:sz w:val="28"/>
                <w:szCs w:val="28"/>
              </w:rPr>
              <w:t>名</w:t>
            </w:r>
          </w:p>
        </w:tc>
        <w:tc>
          <w:tcPr>
            <w:tcW w:w="2861" w:type="dxa"/>
            <w:vAlign w:val="center"/>
          </w:tcPr>
          <w:p w:rsidR="003431E8" w:rsidRPr="00F53A1D" w:rsidRDefault="003431E8" w:rsidP="00A96E94">
            <w:pPr>
              <w:pStyle w:val="ListParagraph1"/>
              <w:adjustRightInd w:val="0"/>
              <w:snapToGrid w:val="0"/>
              <w:spacing w:line="500" w:lineRule="exact"/>
              <w:ind w:firstLineChars="0" w:firstLine="0"/>
              <w:jc w:val="center"/>
              <w:rPr>
                <w:rFonts w:ascii="黑体" w:eastAsia="黑体"/>
                <w:b/>
                <w:bCs/>
                <w:sz w:val="28"/>
                <w:szCs w:val="28"/>
              </w:rPr>
            </w:pPr>
            <w:r w:rsidRPr="00F53A1D">
              <w:rPr>
                <w:rFonts w:ascii="黑体" w:eastAsia="黑体" w:hint="eastAsia"/>
                <w:b/>
                <w:bCs/>
                <w:sz w:val="28"/>
                <w:szCs w:val="28"/>
              </w:rPr>
              <w:t>号</w:t>
            </w:r>
            <w:r>
              <w:rPr>
                <w:rFonts w:ascii="黑体" w:eastAsia="黑体"/>
                <w:b/>
                <w:bCs/>
                <w:sz w:val="28"/>
                <w:szCs w:val="28"/>
              </w:rPr>
              <w:t xml:space="preserve">  </w:t>
            </w:r>
            <w:r w:rsidRPr="00F53A1D">
              <w:rPr>
                <w:rFonts w:ascii="黑体" w:eastAsia="黑体" w:hint="eastAsia"/>
                <w:b/>
                <w:bCs/>
                <w:sz w:val="28"/>
                <w:szCs w:val="28"/>
              </w:rPr>
              <w:t>码</w:t>
            </w:r>
          </w:p>
        </w:tc>
        <w:tc>
          <w:tcPr>
            <w:tcW w:w="2861" w:type="dxa"/>
            <w:vAlign w:val="center"/>
          </w:tcPr>
          <w:p w:rsidR="003431E8" w:rsidRPr="00F53A1D" w:rsidRDefault="003431E8" w:rsidP="00A96E94">
            <w:pPr>
              <w:pStyle w:val="ListParagraph1"/>
              <w:adjustRightInd w:val="0"/>
              <w:snapToGrid w:val="0"/>
              <w:spacing w:line="500" w:lineRule="exact"/>
              <w:ind w:firstLineChars="0" w:firstLine="0"/>
              <w:jc w:val="center"/>
              <w:rPr>
                <w:rFonts w:ascii="黑体" w:eastAsia="黑体"/>
                <w:b/>
                <w:bCs/>
                <w:sz w:val="28"/>
                <w:szCs w:val="28"/>
              </w:rPr>
            </w:pPr>
            <w:r w:rsidRPr="00F53A1D">
              <w:rPr>
                <w:rFonts w:ascii="黑体" w:eastAsia="黑体" w:hint="eastAsia"/>
                <w:b/>
                <w:bCs/>
                <w:sz w:val="28"/>
                <w:szCs w:val="28"/>
              </w:rPr>
              <w:t>姓</w:t>
            </w:r>
            <w:r>
              <w:rPr>
                <w:rFonts w:ascii="黑体" w:eastAsia="黑体"/>
                <w:b/>
                <w:bCs/>
                <w:sz w:val="28"/>
                <w:szCs w:val="28"/>
              </w:rPr>
              <w:t xml:space="preserve">  </w:t>
            </w:r>
            <w:r w:rsidRPr="00F53A1D">
              <w:rPr>
                <w:rFonts w:ascii="黑体" w:eastAsia="黑体" w:hint="eastAsia"/>
                <w:b/>
                <w:bCs/>
                <w:sz w:val="28"/>
                <w:szCs w:val="28"/>
              </w:rPr>
              <w:t>名</w:t>
            </w:r>
          </w:p>
        </w:tc>
      </w:tr>
      <w:tr w:rsidR="003431E8" w:rsidRPr="00E2725C" w:rsidTr="00A96E94">
        <w:trPr>
          <w:trHeight w:val="1328"/>
        </w:trPr>
        <w:tc>
          <w:tcPr>
            <w:tcW w:w="2860"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861"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861"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r>
      <w:tr w:rsidR="003431E8" w:rsidRPr="00E2725C" w:rsidTr="00A96E94">
        <w:trPr>
          <w:trHeight w:val="1328"/>
        </w:trPr>
        <w:tc>
          <w:tcPr>
            <w:tcW w:w="2860"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861"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861"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r>
      <w:tr w:rsidR="003431E8" w:rsidRPr="00E2725C" w:rsidTr="00A96E94">
        <w:trPr>
          <w:trHeight w:val="1328"/>
        </w:trPr>
        <w:tc>
          <w:tcPr>
            <w:tcW w:w="2860"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861"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861"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r>
      <w:tr w:rsidR="003431E8" w:rsidRPr="00E2725C" w:rsidTr="00A96E94">
        <w:trPr>
          <w:trHeight w:val="1328"/>
        </w:trPr>
        <w:tc>
          <w:tcPr>
            <w:tcW w:w="2860"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861"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861"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r>
      <w:tr w:rsidR="003431E8" w:rsidRPr="00E2725C" w:rsidTr="00A96E94">
        <w:trPr>
          <w:trHeight w:val="1328"/>
        </w:trPr>
        <w:tc>
          <w:tcPr>
            <w:tcW w:w="2860"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861"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861"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r>
    </w:tbl>
    <w:p w:rsidR="003431E8" w:rsidRPr="00E2725C" w:rsidRDefault="003431E8" w:rsidP="008D5F12">
      <w:pPr>
        <w:pStyle w:val="ListParagraph1"/>
        <w:adjustRightInd w:val="0"/>
        <w:snapToGrid w:val="0"/>
        <w:spacing w:line="500" w:lineRule="exact"/>
        <w:ind w:firstLineChars="0" w:firstLine="0"/>
        <w:rPr>
          <w:rFonts w:eastAsia="黑体"/>
          <w:b/>
          <w:bCs/>
          <w:sz w:val="28"/>
          <w:szCs w:val="28"/>
        </w:rPr>
      </w:pPr>
      <w:r w:rsidRPr="00E2725C">
        <w:rPr>
          <w:rFonts w:eastAsia="黑体" w:hint="eastAsia"/>
          <w:b/>
          <w:bCs/>
          <w:sz w:val="28"/>
          <w:szCs w:val="28"/>
        </w:rPr>
        <w:t>注：该表格赛后由各队主教练填写后交资料组。</w:t>
      </w:r>
    </w:p>
    <w:p w:rsidR="003431E8" w:rsidRPr="00E2725C" w:rsidRDefault="003431E8" w:rsidP="008D5F12">
      <w:pPr>
        <w:pStyle w:val="ListParagraph1"/>
        <w:adjustRightInd w:val="0"/>
        <w:snapToGrid w:val="0"/>
        <w:spacing w:line="500" w:lineRule="exact"/>
        <w:ind w:left="2" w:firstLineChars="0" w:firstLine="0"/>
        <w:jc w:val="center"/>
        <w:rPr>
          <w:rFonts w:eastAsia="黑体"/>
          <w:b/>
          <w:bCs/>
          <w:kern w:val="0"/>
          <w:sz w:val="44"/>
          <w:szCs w:val="44"/>
        </w:rPr>
      </w:pPr>
    </w:p>
    <w:p w:rsidR="003431E8" w:rsidRPr="00E2725C" w:rsidRDefault="003431E8" w:rsidP="008D5F12">
      <w:pPr>
        <w:pStyle w:val="ListParagraph1"/>
        <w:adjustRightInd w:val="0"/>
        <w:snapToGrid w:val="0"/>
        <w:spacing w:line="500" w:lineRule="exact"/>
        <w:ind w:left="2" w:firstLineChars="0" w:firstLine="0"/>
        <w:jc w:val="center"/>
        <w:rPr>
          <w:rFonts w:eastAsia="黑体"/>
          <w:b/>
          <w:bCs/>
          <w:kern w:val="0"/>
          <w:sz w:val="44"/>
          <w:szCs w:val="44"/>
        </w:rPr>
      </w:pPr>
    </w:p>
    <w:p w:rsidR="003431E8" w:rsidRPr="00E2725C" w:rsidRDefault="003431E8" w:rsidP="008D5F12">
      <w:pPr>
        <w:pStyle w:val="ListParagraph1"/>
        <w:adjustRightInd w:val="0"/>
        <w:snapToGrid w:val="0"/>
        <w:spacing w:line="500" w:lineRule="exact"/>
        <w:ind w:left="2" w:firstLineChars="0" w:firstLine="0"/>
        <w:jc w:val="center"/>
        <w:rPr>
          <w:rFonts w:eastAsia="黑体"/>
          <w:b/>
          <w:bCs/>
          <w:kern w:val="0"/>
          <w:sz w:val="44"/>
          <w:szCs w:val="44"/>
        </w:rPr>
      </w:pPr>
    </w:p>
    <w:p w:rsidR="003431E8" w:rsidRPr="00E2725C" w:rsidRDefault="003431E8" w:rsidP="008D5F12">
      <w:pPr>
        <w:pStyle w:val="ListParagraph1"/>
        <w:adjustRightInd w:val="0"/>
        <w:snapToGrid w:val="0"/>
        <w:spacing w:line="500" w:lineRule="exact"/>
        <w:ind w:left="2" w:firstLineChars="0" w:firstLine="0"/>
        <w:jc w:val="center"/>
        <w:rPr>
          <w:rFonts w:eastAsia="黑体"/>
          <w:b/>
          <w:bCs/>
          <w:kern w:val="0"/>
          <w:sz w:val="44"/>
          <w:szCs w:val="44"/>
        </w:rPr>
      </w:pPr>
    </w:p>
    <w:p w:rsidR="003431E8" w:rsidRDefault="003431E8" w:rsidP="008D5F12">
      <w:pPr>
        <w:pStyle w:val="ListParagraph1"/>
        <w:adjustRightInd w:val="0"/>
        <w:snapToGrid w:val="0"/>
        <w:spacing w:line="500" w:lineRule="exact"/>
        <w:ind w:left="2" w:firstLineChars="0" w:firstLine="0"/>
        <w:jc w:val="center"/>
        <w:rPr>
          <w:rFonts w:eastAsia="黑体"/>
          <w:b/>
          <w:bCs/>
          <w:kern w:val="0"/>
          <w:sz w:val="44"/>
          <w:szCs w:val="44"/>
        </w:rPr>
      </w:pPr>
    </w:p>
    <w:p w:rsidR="003431E8" w:rsidRPr="00E2725C" w:rsidRDefault="003431E8" w:rsidP="008D5F12">
      <w:pPr>
        <w:pStyle w:val="ListParagraph1"/>
        <w:adjustRightInd w:val="0"/>
        <w:snapToGrid w:val="0"/>
        <w:spacing w:line="500" w:lineRule="exact"/>
        <w:ind w:left="2" w:firstLineChars="0" w:firstLine="0"/>
        <w:jc w:val="center"/>
        <w:rPr>
          <w:rFonts w:eastAsia="黑体"/>
          <w:b/>
          <w:bCs/>
          <w:kern w:val="0"/>
          <w:sz w:val="44"/>
          <w:szCs w:val="44"/>
        </w:rPr>
      </w:pPr>
    </w:p>
    <w:p w:rsidR="003431E8" w:rsidRPr="00301419" w:rsidRDefault="003431E8" w:rsidP="008D5F12">
      <w:pPr>
        <w:pStyle w:val="ListParagraph1"/>
        <w:adjustRightInd w:val="0"/>
        <w:snapToGrid w:val="0"/>
        <w:spacing w:line="500" w:lineRule="exact"/>
        <w:ind w:left="2" w:firstLineChars="0" w:firstLine="0"/>
        <w:jc w:val="left"/>
        <w:rPr>
          <w:rFonts w:ascii="黑体" w:eastAsia="黑体"/>
          <w:b/>
          <w:bCs/>
          <w:kern w:val="0"/>
          <w:sz w:val="32"/>
          <w:szCs w:val="32"/>
        </w:rPr>
      </w:pPr>
      <w:r w:rsidRPr="00301419">
        <w:rPr>
          <w:rFonts w:ascii="黑体" w:eastAsia="黑体" w:hint="eastAsia"/>
          <w:b/>
          <w:bCs/>
          <w:kern w:val="0"/>
          <w:sz w:val="32"/>
          <w:szCs w:val="32"/>
        </w:rPr>
        <w:t>附件</w:t>
      </w:r>
      <w:r>
        <w:rPr>
          <w:rFonts w:ascii="黑体" w:eastAsia="黑体"/>
          <w:b/>
          <w:bCs/>
          <w:kern w:val="0"/>
          <w:sz w:val="32"/>
          <w:szCs w:val="32"/>
        </w:rPr>
        <w:t>6</w:t>
      </w:r>
    </w:p>
    <w:p w:rsidR="003431E8" w:rsidRDefault="003431E8" w:rsidP="008D5F12">
      <w:pPr>
        <w:pStyle w:val="ListParagraph1"/>
        <w:adjustRightInd w:val="0"/>
        <w:snapToGrid w:val="0"/>
        <w:spacing w:line="500" w:lineRule="exact"/>
        <w:ind w:left="2" w:firstLineChars="0" w:firstLine="0"/>
        <w:jc w:val="center"/>
        <w:rPr>
          <w:rFonts w:eastAsia="黑体"/>
          <w:b/>
          <w:bCs/>
          <w:kern w:val="0"/>
          <w:sz w:val="44"/>
          <w:szCs w:val="44"/>
        </w:rPr>
      </w:pPr>
    </w:p>
    <w:p w:rsidR="003431E8" w:rsidRPr="00301419" w:rsidRDefault="003431E8" w:rsidP="008D5F12">
      <w:pPr>
        <w:pStyle w:val="ListParagraph1"/>
        <w:adjustRightInd w:val="0"/>
        <w:snapToGrid w:val="0"/>
        <w:spacing w:line="500" w:lineRule="exact"/>
        <w:ind w:left="2" w:firstLineChars="0" w:firstLine="0"/>
        <w:jc w:val="center"/>
        <w:rPr>
          <w:rFonts w:ascii="方正小标宋简体" w:eastAsia="方正小标宋简体"/>
          <w:b/>
          <w:bCs/>
          <w:sz w:val="44"/>
          <w:szCs w:val="44"/>
        </w:rPr>
      </w:pPr>
      <w:r>
        <w:rPr>
          <w:rFonts w:ascii="方正小标宋简体" w:eastAsia="方正小标宋简体"/>
          <w:b/>
          <w:bCs/>
          <w:kern w:val="0"/>
          <w:sz w:val="44"/>
          <w:szCs w:val="44"/>
        </w:rPr>
        <w:t>2016-2017</w:t>
      </w:r>
      <w:r>
        <w:rPr>
          <w:rFonts w:ascii="方正小标宋简体" w:eastAsia="方正小标宋简体" w:hint="eastAsia"/>
          <w:b/>
          <w:bCs/>
          <w:kern w:val="0"/>
          <w:sz w:val="44"/>
          <w:szCs w:val="44"/>
        </w:rPr>
        <w:t>年度济宁市第三</w:t>
      </w:r>
      <w:r w:rsidRPr="00301419">
        <w:rPr>
          <w:rFonts w:ascii="方正小标宋简体" w:eastAsia="方正小标宋简体" w:hint="eastAsia"/>
          <w:b/>
          <w:bCs/>
          <w:kern w:val="0"/>
          <w:sz w:val="44"/>
          <w:szCs w:val="44"/>
        </w:rPr>
        <w:t>届“市长杯”校园足球联赛“优秀裁判员”评选</w:t>
      </w:r>
      <w:r w:rsidRPr="00301419">
        <w:rPr>
          <w:rFonts w:ascii="方正小标宋简体" w:eastAsia="方正小标宋简体" w:hint="eastAsia"/>
          <w:b/>
          <w:bCs/>
          <w:sz w:val="44"/>
          <w:szCs w:val="44"/>
        </w:rPr>
        <w:t>表</w:t>
      </w:r>
    </w:p>
    <w:p w:rsidR="003431E8" w:rsidRPr="00E2725C" w:rsidRDefault="003431E8" w:rsidP="008D5F12">
      <w:pPr>
        <w:pStyle w:val="ListParagraph1"/>
        <w:adjustRightInd w:val="0"/>
        <w:snapToGrid w:val="0"/>
        <w:spacing w:line="500" w:lineRule="exact"/>
        <w:ind w:firstLineChars="0" w:firstLine="0"/>
        <w:rPr>
          <w:rFonts w:eastAsia="黑体"/>
          <w:b/>
          <w:bCs/>
          <w:sz w:val="44"/>
          <w:szCs w:val="44"/>
        </w:rPr>
      </w:pP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19"/>
        <w:gridCol w:w="2395"/>
        <w:gridCol w:w="2395"/>
        <w:gridCol w:w="2395"/>
      </w:tblGrid>
      <w:tr w:rsidR="003431E8" w:rsidRPr="00E2725C" w:rsidTr="00F53A1D">
        <w:trPr>
          <w:trHeight w:val="1102"/>
          <w:jc w:val="center"/>
        </w:trPr>
        <w:tc>
          <w:tcPr>
            <w:tcW w:w="2119" w:type="dxa"/>
            <w:vAlign w:val="center"/>
          </w:tcPr>
          <w:p w:rsidR="003431E8" w:rsidRPr="00EF4510" w:rsidRDefault="003431E8" w:rsidP="00A96E94">
            <w:pPr>
              <w:pStyle w:val="ListParagraph1"/>
              <w:adjustRightInd w:val="0"/>
              <w:snapToGrid w:val="0"/>
              <w:spacing w:line="500" w:lineRule="exact"/>
              <w:ind w:firstLineChars="0" w:firstLine="0"/>
              <w:jc w:val="center"/>
              <w:rPr>
                <w:rFonts w:ascii="黑体" w:eastAsia="黑体"/>
                <w:b/>
                <w:bCs/>
                <w:sz w:val="28"/>
                <w:szCs w:val="28"/>
              </w:rPr>
            </w:pPr>
            <w:r w:rsidRPr="00EF4510">
              <w:rPr>
                <w:rFonts w:ascii="黑体" w:eastAsia="黑体" w:hint="eastAsia"/>
                <w:b/>
                <w:bCs/>
                <w:sz w:val="28"/>
                <w:szCs w:val="28"/>
              </w:rPr>
              <w:t>裁判员</w:t>
            </w:r>
          </w:p>
        </w:tc>
        <w:tc>
          <w:tcPr>
            <w:tcW w:w="2395" w:type="dxa"/>
            <w:vAlign w:val="center"/>
          </w:tcPr>
          <w:p w:rsidR="003431E8" w:rsidRPr="00EF4510" w:rsidRDefault="003431E8" w:rsidP="00A96E94">
            <w:pPr>
              <w:pStyle w:val="ListParagraph1"/>
              <w:adjustRightInd w:val="0"/>
              <w:snapToGrid w:val="0"/>
              <w:spacing w:line="500" w:lineRule="exact"/>
              <w:ind w:firstLineChars="0" w:firstLine="0"/>
              <w:jc w:val="center"/>
              <w:rPr>
                <w:rFonts w:ascii="黑体" w:eastAsia="黑体"/>
                <w:b/>
                <w:bCs/>
                <w:sz w:val="28"/>
                <w:szCs w:val="28"/>
              </w:rPr>
            </w:pPr>
            <w:r w:rsidRPr="00EF4510">
              <w:rPr>
                <w:rFonts w:ascii="黑体" w:eastAsia="黑体" w:hint="eastAsia"/>
                <w:b/>
                <w:bCs/>
                <w:sz w:val="28"/>
                <w:szCs w:val="28"/>
              </w:rPr>
              <w:t>思想品德（</w:t>
            </w:r>
            <w:r w:rsidRPr="00EF4510">
              <w:rPr>
                <w:rFonts w:ascii="黑体" w:eastAsia="黑体"/>
                <w:b/>
                <w:bCs/>
                <w:sz w:val="28"/>
                <w:szCs w:val="28"/>
              </w:rPr>
              <w:t>10</w:t>
            </w:r>
            <w:r w:rsidRPr="00EF4510">
              <w:rPr>
                <w:rFonts w:ascii="黑体" w:eastAsia="黑体" w:hint="eastAsia"/>
                <w:b/>
                <w:bCs/>
                <w:sz w:val="28"/>
                <w:szCs w:val="28"/>
              </w:rPr>
              <w:t>分）</w:t>
            </w:r>
          </w:p>
        </w:tc>
        <w:tc>
          <w:tcPr>
            <w:tcW w:w="2395" w:type="dxa"/>
            <w:vAlign w:val="center"/>
          </w:tcPr>
          <w:p w:rsidR="003431E8" w:rsidRPr="00EF4510" w:rsidRDefault="003431E8" w:rsidP="00A96E94">
            <w:pPr>
              <w:pStyle w:val="ListParagraph1"/>
              <w:adjustRightInd w:val="0"/>
              <w:snapToGrid w:val="0"/>
              <w:spacing w:line="500" w:lineRule="exact"/>
              <w:ind w:firstLineChars="0" w:firstLine="0"/>
              <w:jc w:val="center"/>
              <w:rPr>
                <w:rFonts w:ascii="黑体" w:eastAsia="黑体"/>
                <w:b/>
                <w:bCs/>
                <w:sz w:val="28"/>
                <w:szCs w:val="28"/>
              </w:rPr>
            </w:pPr>
            <w:r w:rsidRPr="00EF4510">
              <w:rPr>
                <w:rFonts w:ascii="黑体" w:eastAsia="黑体" w:hint="eastAsia"/>
                <w:b/>
                <w:bCs/>
                <w:sz w:val="28"/>
                <w:szCs w:val="28"/>
              </w:rPr>
              <w:t>业务能力（</w:t>
            </w:r>
            <w:r w:rsidRPr="00EF4510">
              <w:rPr>
                <w:rFonts w:ascii="黑体" w:eastAsia="黑体"/>
                <w:b/>
                <w:bCs/>
                <w:sz w:val="28"/>
                <w:szCs w:val="28"/>
              </w:rPr>
              <w:t>10</w:t>
            </w:r>
            <w:r w:rsidRPr="00EF4510">
              <w:rPr>
                <w:rFonts w:ascii="黑体" w:eastAsia="黑体" w:hint="eastAsia"/>
                <w:b/>
                <w:bCs/>
                <w:sz w:val="28"/>
                <w:szCs w:val="28"/>
              </w:rPr>
              <w:t>分）</w:t>
            </w:r>
          </w:p>
        </w:tc>
        <w:tc>
          <w:tcPr>
            <w:tcW w:w="2395" w:type="dxa"/>
            <w:vAlign w:val="center"/>
          </w:tcPr>
          <w:p w:rsidR="003431E8" w:rsidRPr="00EF4510" w:rsidRDefault="003431E8" w:rsidP="00A96E94">
            <w:pPr>
              <w:pStyle w:val="ListParagraph1"/>
              <w:adjustRightInd w:val="0"/>
              <w:snapToGrid w:val="0"/>
              <w:spacing w:line="500" w:lineRule="exact"/>
              <w:ind w:firstLineChars="0" w:firstLine="0"/>
              <w:jc w:val="center"/>
              <w:rPr>
                <w:rFonts w:ascii="黑体" w:eastAsia="黑体"/>
                <w:b/>
                <w:bCs/>
                <w:sz w:val="28"/>
                <w:szCs w:val="28"/>
              </w:rPr>
            </w:pPr>
            <w:r w:rsidRPr="00EF4510">
              <w:rPr>
                <w:rFonts w:ascii="黑体" w:eastAsia="黑体" w:hint="eastAsia"/>
                <w:b/>
                <w:bCs/>
                <w:sz w:val="28"/>
                <w:szCs w:val="28"/>
              </w:rPr>
              <w:t>临场执法（</w:t>
            </w:r>
            <w:r w:rsidRPr="00EF4510">
              <w:rPr>
                <w:rFonts w:ascii="黑体" w:eastAsia="黑体"/>
                <w:b/>
                <w:bCs/>
                <w:sz w:val="28"/>
                <w:szCs w:val="28"/>
              </w:rPr>
              <w:t>10</w:t>
            </w:r>
            <w:r w:rsidRPr="00EF4510">
              <w:rPr>
                <w:rFonts w:ascii="黑体" w:eastAsia="黑体" w:hint="eastAsia"/>
                <w:b/>
                <w:bCs/>
                <w:sz w:val="28"/>
                <w:szCs w:val="28"/>
              </w:rPr>
              <w:t>分）</w:t>
            </w:r>
          </w:p>
        </w:tc>
      </w:tr>
      <w:tr w:rsidR="003431E8" w:rsidRPr="00E2725C" w:rsidTr="00F53A1D">
        <w:trPr>
          <w:trHeight w:val="1102"/>
          <w:jc w:val="center"/>
        </w:trPr>
        <w:tc>
          <w:tcPr>
            <w:tcW w:w="2119"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r>
              <w:rPr>
                <w:rFonts w:eastAsia="黑体" w:hint="eastAsia"/>
                <w:b/>
                <w:bCs/>
                <w:sz w:val="28"/>
                <w:szCs w:val="28"/>
              </w:rPr>
              <w:t>主</w:t>
            </w:r>
            <w:r w:rsidRPr="00E2725C">
              <w:rPr>
                <w:rFonts w:eastAsia="黑体" w:hint="eastAsia"/>
                <w:b/>
                <w:bCs/>
                <w:sz w:val="28"/>
                <w:szCs w:val="28"/>
              </w:rPr>
              <w:t>裁判员</w:t>
            </w:r>
          </w:p>
        </w:tc>
        <w:tc>
          <w:tcPr>
            <w:tcW w:w="2395"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395"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395"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r>
      <w:tr w:rsidR="003431E8" w:rsidRPr="00E2725C" w:rsidTr="00F53A1D">
        <w:trPr>
          <w:trHeight w:val="1102"/>
          <w:jc w:val="center"/>
        </w:trPr>
        <w:tc>
          <w:tcPr>
            <w:tcW w:w="2119"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r>
              <w:rPr>
                <w:rFonts w:eastAsia="黑体" w:hint="eastAsia"/>
                <w:b/>
                <w:bCs/>
                <w:sz w:val="28"/>
                <w:szCs w:val="28"/>
              </w:rPr>
              <w:t>副</w:t>
            </w:r>
            <w:r w:rsidRPr="00E2725C">
              <w:rPr>
                <w:rFonts w:eastAsia="黑体" w:hint="eastAsia"/>
                <w:b/>
                <w:bCs/>
                <w:sz w:val="28"/>
                <w:szCs w:val="28"/>
              </w:rPr>
              <w:t>裁判员</w:t>
            </w:r>
          </w:p>
        </w:tc>
        <w:tc>
          <w:tcPr>
            <w:tcW w:w="2395"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395"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395"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r>
      <w:tr w:rsidR="003431E8" w:rsidRPr="00E2725C" w:rsidTr="00F53A1D">
        <w:trPr>
          <w:trHeight w:val="1102"/>
          <w:jc w:val="center"/>
        </w:trPr>
        <w:tc>
          <w:tcPr>
            <w:tcW w:w="2119"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r>
              <w:rPr>
                <w:rFonts w:eastAsia="黑体" w:hint="eastAsia"/>
                <w:b/>
                <w:bCs/>
                <w:sz w:val="28"/>
                <w:szCs w:val="28"/>
              </w:rPr>
              <w:t>第三</w:t>
            </w:r>
            <w:r w:rsidRPr="00E2725C">
              <w:rPr>
                <w:rFonts w:eastAsia="黑体" w:hint="eastAsia"/>
                <w:b/>
                <w:bCs/>
                <w:sz w:val="28"/>
                <w:szCs w:val="28"/>
              </w:rPr>
              <w:t>裁判员</w:t>
            </w:r>
          </w:p>
        </w:tc>
        <w:tc>
          <w:tcPr>
            <w:tcW w:w="2395"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395"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395"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r>
      <w:tr w:rsidR="003431E8" w:rsidRPr="00E2725C" w:rsidTr="00F53A1D">
        <w:trPr>
          <w:trHeight w:val="1102"/>
          <w:jc w:val="center"/>
        </w:trPr>
        <w:tc>
          <w:tcPr>
            <w:tcW w:w="2119"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r w:rsidRPr="00E2725C">
              <w:rPr>
                <w:rFonts w:eastAsia="黑体" w:hint="eastAsia"/>
                <w:b/>
                <w:bCs/>
                <w:sz w:val="28"/>
                <w:szCs w:val="28"/>
              </w:rPr>
              <w:t>计时裁判员</w:t>
            </w:r>
          </w:p>
        </w:tc>
        <w:tc>
          <w:tcPr>
            <w:tcW w:w="2395"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395"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395"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r>
      <w:tr w:rsidR="003431E8" w:rsidRPr="00E2725C" w:rsidTr="00F53A1D">
        <w:trPr>
          <w:trHeight w:val="1102"/>
          <w:jc w:val="center"/>
        </w:trPr>
        <w:tc>
          <w:tcPr>
            <w:tcW w:w="2119"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395"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395"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395"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r>
      <w:tr w:rsidR="003431E8" w:rsidRPr="00E2725C" w:rsidTr="00F53A1D">
        <w:trPr>
          <w:trHeight w:val="1102"/>
          <w:jc w:val="center"/>
        </w:trPr>
        <w:tc>
          <w:tcPr>
            <w:tcW w:w="2119"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395"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395"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c>
          <w:tcPr>
            <w:tcW w:w="2395" w:type="dxa"/>
            <w:vAlign w:val="center"/>
          </w:tcPr>
          <w:p w:rsidR="003431E8" w:rsidRPr="00E2725C" w:rsidRDefault="003431E8" w:rsidP="00A96E94">
            <w:pPr>
              <w:pStyle w:val="ListParagraph1"/>
              <w:adjustRightInd w:val="0"/>
              <w:snapToGrid w:val="0"/>
              <w:spacing w:line="500" w:lineRule="exact"/>
              <w:ind w:firstLineChars="0" w:firstLine="0"/>
              <w:jc w:val="center"/>
              <w:rPr>
                <w:rFonts w:eastAsia="黑体"/>
                <w:b/>
                <w:bCs/>
                <w:sz w:val="28"/>
                <w:szCs w:val="28"/>
              </w:rPr>
            </w:pPr>
          </w:p>
        </w:tc>
      </w:tr>
    </w:tbl>
    <w:p w:rsidR="003431E8" w:rsidRPr="00E2725C" w:rsidRDefault="003431E8" w:rsidP="008D5F12">
      <w:pPr>
        <w:pStyle w:val="ListParagraph1"/>
        <w:adjustRightInd w:val="0"/>
        <w:snapToGrid w:val="0"/>
        <w:spacing w:line="500" w:lineRule="exact"/>
        <w:ind w:firstLineChars="0" w:firstLine="0"/>
        <w:rPr>
          <w:rFonts w:eastAsia="黑体"/>
          <w:b/>
          <w:bCs/>
          <w:sz w:val="28"/>
          <w:szCs w:val="28"/>
        </w:rPr>
      </w:pPr>
      <w:r w:rsidRPr="00E2725C">
        <w:rPr>
          <w:rFonts w:eastAsia="黑体" w:hint="eastAsia"/>
          <w:b/>
          <w:bCs/>
          <w:sz w:val="28"/>
          <w:szCs w:val="28"/>
        </w:rPr>
        <w:t>注：该表格赛后由各队主教练填写后交资料组。</w:t>
      </w:r>
    </w:p>
    <w:p w:rsidR="003431E8" w:rsidRDefault="003431E8" w:rsidP="008D5F12">
      <w:pPr>
        <w:pStyle w:val="ListParagraph1"/>
        <w:adjustRightInd w:val="0"/>
        <w:snapToGrid w:val="0"/>
        <w:spacing w:line="500" w:lineRule="exact"/>
        <w:ind w:left="2" w:firstLineChars="0" w:firstLine="0"/>
        <w:jc w:val="center"/>
        <w:rPr>
          <w:rFonts w:eastAsia="黑体"/>
          <w:b/>
          <w:bCs/>
          <w:sz w:val="32"/>
          <w:szCs w:val="32"/>
        </w:rPr>
      </w:pPr>
    </w:p>
    <w:p w:rsidR="003431E8" w:rsidRDefault="003431E8" w:rsidP="008D5F12">
      <w:pPr>
        <w:pStyle w:val="ListParagraph1"/>
        <w:adjustRightInd w:val="0"/>
        <w:snapToGrid w:val="0"/>
        <w:spacing w:line="500" w:lineRule="exact"/>
        <w:ind w:left="2" w:firstLineChars="0" w:firstLine="0"/>
        <w:jc w:val="center"/>
        <w:rPr>
          <w:rFonts w:eastAsia="黑体"/>
          <w:b/>
          <w:bCs/>
          <w:sz w:val="32"/>
          <w:szCs w:val="32"/>
        </w:rPr>
      </w:pPr>
    </w:p>
    <w:p w:rsidR="003431E8" w:rsidRDefault="003431E8" w:rsidP="00EF4510">
      <w:pPr>
        <w:pStyle w:val="ListParagraph1"/>
        <w:adjustRightInd w:val="0"/>
        <w:snapToGrid w:val="0"/>
        <w:spacing w:line="500" w:lineRule="exact"/>
        <w:ind w:left="2" w:firstLineChars="0" w:firstLine="0"/>
        <w:rPr>
          <w:rFonts w:eastAsia="黑体"/>
          <w:b/>
          <w:bCs/>
          <w:sz w:val="32"/>
          <w:szCs w:val="32"/>
        </w:rPr>
      </w:pPr>
    </w:p>
    <w:p w:rsidR="003431E8" w:rsidRPr="00CC3AA2" w:rsidRDefault="003431E8" w:rsidP="00EF4510">
      <w:pPr>
        <w:spacing w:line="200" w:lineRule="exact"/>
        <w:rPr>
          <w:rFonts w:eastAsia="黑体"/>
          <w:b/>
          <w:sz w:val="32"/>
          <w:szCs w:val="32"/>
        </w:rPr>
      </w:pPr>
    </w:p>
    <w:p w:rsidR="003431E8" w:rsidRDefault="003431E8" w:rsidP="00EF4510">
      <w:pPr>
        <w:spacing w:line="200" w:lineRule="exact"/>
        <w:rPr>
          <w:b/>
          <w:szCs w:val="32"/>
        </w:rPr>
      </w:pPr>
    </w:p>
    <w:p w:rsidR="003431E8" w:rsidRDefault="003431E8" w:rsidP="00EF4510">
      <w:pPr>
        <w:spacing w:line="200" w:lineRule="exact"/>
        <w:rPr>
          <w:b/>
          <w:szCs w:val="32"/>
        </w:rPr>
      </w:pPr>
    </w:p>
    <w:p w:rsidR="003431E8" w:rsidRDefault="003431E8" w:rsidP="00EF4510">
      <w:pPr>
        <w:spacing w:line="200" w:lineRule="exact"/>
        <w:rPr>
          <w:b/>
          <w:szCs w:val="32"/>
        </w:rPr>
      </w:pPr>
    </w:p>
    <w:p w:rsidR="003431E8" w:rsidRPr="00CC3AA2" w:rsidRDefault="003431E8" w:rsidP="00EF4510">
      <w:pPr>
        <w:spacing w:line="200" w:lineRule="exact"/>
        <w:rPr>
          <w:b/>
          <w:szCs w:val="32"/>
        </w:rPr>
      </w:pPr>
    </w:p>
    <w:p w:rsidR="003431E8" w:rsidRPr="00E9769F" w:rsidRDefault="003431E8" w:rsidP="002346A2">
      <w:pPr>
        <w:spacing w:line="560" w:lineRule="exact"/>
        <w:ind w:firstLineChars="49" w:firstLine="103"/>
        <w:rPr>
          <w:rFonts w:eastAsia="仿宋_GB2312"/>
          <w:b/>
          <w:sz w:val="32"/>
          <w:szCs w:val="32"/>
        </w:rPr>
      </w:pPr>
      <w:r>
        <w:rPr>
          <w:noProof/>
        </w:rPr>
        <w:pict>
          <v:line id="_x0000_s1027" style="position:absolute;left:0;text-align:left;z-index:251659264" from="0,2.2pt" to="414pt,2.2pt"/>
        </w:pict>
      </w:r>
      <w:r w:rsidRPr="00CC3AA2">
        <w:rPr>
          <w:rFonts w:eastAsia="仿宋_GB2312" w:hint="eastAsia"/>
          <w:b/>
          <w:sz w:val="32"/>
          <w:szCs w:val="32"/>
        </w:rPr>
        <w:t>济宁市教育局办公室</w:t>
      </w:r>
      <w:r w:rsidRPr="00CC3AA2">
        <w:rPr>
          <w:rFonts w:eastAsia="仿宋_GB2312"/>
          <w:b/>
          <w:sz w:val="32"/>
          <w:szCs w:val="32"/>
        </w:rPr>
        <w:t xml:space="preserve">          </w:t>
      </w:r>
      <w:r>
        <w:rPr>
          <w:rFonts w:eastAsia="仿宋_GB2312"/>
          <w:b/>
          <w:sz w:val="32"/>
          <w:szCs w:val="32"/>
        </w:rPr>
        <w:t xml:space="preserve">  </w:t>
      </w:r>
      <w:smartTag w:uri="urn:schemas-microsoft-com:office:smarttags" w:element="chsdate">
        <w:smartTagPr>
          <w:attr w:name="IsROCDate" w:val="False"/>
          <w:attr w:name="IsLunarDate" w:val="False"/>
          <w:attr w:name="Day" w:val="31"/>
          <w:attr w:name="Month" w:val="8"/>
          <w:attr w:name="Year" w:val="2016"/>
        </w:smartTagPr>
        <w:r>
          <w:rPr>
            <w:rFonts w:eastAsia="仿宋_GB2312"/>
            <w:b/>
            <w:sz w:val="32"/>
            <w:szCs w:val="32"/>
          </w:rPr>
          <w:t>2016</w:t>
        </w:r>
        <w:r w:rsidRPr="00E9769F">
          <w:rPr>
            <w:rFonts w:eastAsia="仿宋_GB2312" w:hint="eastAsia"/>
            <w:b/>
            <w:sz w:val="32"/>
            <w:szCs w:val="32"/>
          </w:rPr>
          <w:t>年</w:t>
        </w:r>
        <w:r>
          <w:rPr>
            <w:rFonts w:eastAsia="仿宋_GB2312"/>
            <w:b/>
            <w:sz w:val="32"/>
            <w:szCs w:val="32"/>
          </w:rPr>
          <w:t>8</w:t>
        </w:r>
        <w:r w:rsidRPr="00E9769F">
          <w:rPr>
            <w:rFonts w:eastAsia="仿宋_GB2312" w:hint="eastAsia"/>
            <w:b/>
            <w:sz w:val="32"/>
            <w:szCs w:val="32"/>
          </w:rPr>
          <w:t>月</w:t>
        </w:r>
        <w:r>
          <w:rPr>
            <w:rFonts w:eastAsia="仿宋_GB2312"/>
            <w:b/>
            <w:sz w:val="32"/>
            <w:szCs w:val="32"/>
          </w:rPr>
          <w:t>31</w:t>
        </w:r>
        <w:r w:rsidRPr="00E9769F">
          <w:rPr>
            <w:rFonts w:eastAsia="仿宋_GB2312" w:hint="eastAsia"/>
            <w:b/>
            <w:sz w:val="32"/>
            <w:szCs w:val="32"/>
          </w:rPr>
          <w:t>日</w:t>
        </w:r>
      </w:smartTag>
      <w:r w:rsidRPr="00E9769F">
        <w:rPr>
          <w:rFonts w:eastAsia="仿宋_GB2312" w:hint="eastAsia"/>
          <w:b/>
          <w:sz w:val="32"/>
          <w:szCs w:val="32"/>
        </w:rPr>
        <w:t>印发</w:t>
      </w:r>
    </w:p>
    <w:p w:rsidR="003431E8" w:rsidRPr="00E2725C" w:rsidRDefault="003431E8" w:rsidP="00EF4510">
      <w:pPr>
        <w:pStyle w:val="ListParagraph1"/>
        <w:adjustRightInd w:val="0"/>
        <w:snapToGrid w:val="0"/>
        <w:spacing w:line="20" w:lineRule="exact"/>
        <w:ind w:firstLineChars="0" w:firstLine="0"/>
        <w:jc w:val="center"/>
        <w:rPr>
          <w:rFonts w:eastAsia="黑体"/>
          <w:b/>
          <w:bCs/>
          <w:sz w:val="32"/>
          <w:szCs w:val="32"/>
        </w:rPr>
      </w:pPr>
      <w:r>
        <w:rPr>
          <w:noProof/>
        </w:rPr>
        <w:pict>
          <v:line id="_x0000_s1028" style="position:absolute;left:0;text-align:left;z-index:251660288" from="0,5pt" to="414pt,5pt"/>
        </w:pict>
      </w:r>
      <w:r w:rsidRPr="00CC3AA2">
        <w:rPr>
          <w:rFonts w:eastAsia="仿宋_GB2312"/>
          <w:b/>
          <w:sz w:val="32"/>
          <w:szCs w:val="32"/>
        </w:rPr>
        <w:t xml:space="preserve">                        </w:t>
      </w:r>
    </w:p>
    <w:sectPr w:rsidR="003431E8" w:rsidRPr="00E2725C" w:rsidSect="00301419">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31E8" w:rsidRDefault="003431E8" w:rsidP="00D70227">
      <w:r>
        <w:separator/>
      </w:r>
    </w:p>
  </w:endnote>
  <w:endnote w:type="continuationSeparator" w:id="0">
    <w:p w:rsidR="003431E8" w:rsidRDefault="003431E8" w:rsidP="00D702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方正小标宋简体">
    <w:altName w:val="汉仪旗黑-55"/>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E8" w:rsidRDefault="003431E8" w:rsidP="002665B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431E8" w:rsidRDefault="003431E8" w:rsidP="00E2725C">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E8" w:rsidRPr="00E2725C" w:rsidRDefault="003431E8" w:rsidP="002665B7">
    <w:pPr>
      <w:pStyle w:val="Footer"/>
      <w:framePr w:wrap="around" w:vAnchor="text" w:hAnchor="margin" w:xAlign="outside" w:y="1"/>
      <w:rPr>
        <w:rStyle w:val="PageNumber"/>
        <w:rFonts w:ascii="仿宋_GB2312" w:eastAsia="仿宋_GB2312"/>
        <w:b/>
        <w:sz w:val="28"/>
        <w:szCs w:val="28"/>
      </w:rPr>
    </w:pPr>
    <w:r w:rsidRPr="00E2725C">
      <w:rPr>
        <w:rStyle w:val="PageNumber"/>
        <w:rFonts w:ascii="仿宋_GB2312" w:eastAsia="仿宋_GB2312"/>
        <w:b/>
        <w:sz w:val="28"/>
        <w:szCs w:val="28"/>
      </w:rPr>
      <w:fldChar w:fldCharType="begin"/>
    </w:r>
    <w:r w:rsidRPr="00E2725C">
      <w:rPr>
        <w:rStyle w:val="PageNumber"/>
        <w:rFonts w:ascii="仿宋_GB2312" w:eastAsia="仿宋_GB2312"/>
        <w:b/>
        <w:sz w:val="28"/>
        <w:szCs w:val="28"/>
      </w:rPr>
      <w:instrText xml:space="preserve">PAGE  </w:instrText>
    </w:r>
    <w:r w:rsidRPr="00E2725C">
      <w:rPr>
        <w:rStyle w:val="PageNumber"/>
        <w:rFonts w:ascii="仿宋_GB2312" w:eastAsia="仿宋_GB2312"/>
        <w:b/>
        <w:sz w:val="28"/>
        <w:szCs w:val="28"/>
      </w:rPr>
      <w:fldChar w:fldCharType="separate"/>
    </w:r>
    <w:r>
      <w:rPr>
        <w:rStyle w:val="PageNumber"/>
        <w:rFonts w:ascii="仿宋_GB2312" w:eastAsia="仿宋_GB2312"/>
        <w:b/>
        <w:noProof/>
        <w:sz w:val="28"/>
        <w:szCs w:val="28"/>
      </w:rPr>
      <w:t>- 13 -</w:t>
    </w:r>
    <w:r w:rsidRPr="00E2725C">
      <w:rPr>
        <w:rStyle w:val="PageNumber"/>
        <w:rFonts w:ascii="仿宋_GB2312" w:eastAsia="仿宋_GB2312"/>
        <w:b/>
        <w:sz w:val="28"/>
        <w:szCs w:val="28"/>
      </w:rPr>
      <w:fldChar w:fldCharType="end"/>
    </w:r>
  </w:p>
  <w:p w:rsidR="003431E8" w:rsidRDefault="003431E8" w:rsidP="00E2725C">
    <w:pPr>
      <w:pStyle w:val="Footer"/>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E8" w:rsidRDefault="003431E8">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E8" w:rsidRDefault="003431E8" w:rsidP="002665B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431E8" w:rsidRDefault="003431E8" w:rsidP="00301419">
    <w:pPr>
      <w:pStyle w:val="Footer"/>
      <w:ind w:right="360" w:firstLine="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E8" w:rsidRPr="00301419" w:rsidRDefault="003431E8" w:rsidP="002665B7">
    <w:pPr>
      <w:pStyle w:val="Footer"/>
      <w:framePr w:wrap="around" w:vAnchor="text" w:hAnchor="margin" w:xAlign="outside" w:y="1"/>
      <w:rPr>
        <w:rStyle w:val="PageNumber"/>
        <w:rFonts w:ascii="仿宋_GB2312" w:eastAsia="仿宋_GB2312"/>
        <w:b/>
        <w:sz w:val="28"/>
        <w:szCs w:val="28"/>
      </w:rPr>
    </w:pPr>
    <w:r w:rsidRPr="00301419">
      <w:rPr>
        <w:rStyle w:val="PageNumber"/>
        <w:rFonts w:ascii="仿宋_GB2312" w:eastAsia="仿宋_GB2312"/>
        <w:b/>
        <w:sz w:val="28"/>
        <w:szCs w:val="28"/>
      </w:rPr>
      <w:fldChar w:fldCharType="begin"/>
    </w:r>
    <w:r w:rsidRPr="00301419">
      <w:rPr>
        <w:rStyle w:val="PageNumber"/>
        <w:rFonts w:ascii="仿宋_GB2312" w:eastAsia="仿宋_GB2312"/>
        <w:b/>
        <w:sz w:val="28"/>
        <w:szCs w:val="28"/>
      </w:rPr>
      <w:instrText xml:space="preserve">PAGE  </w:instrText>
    </w:r>
    <w:r w:rsidRPr="00301419">
      <w:rPr>
        <w:rStyle w:val="PageNumber"/>
        <w:rFonts w:ascii="仿宋_GB2312" w:eastAsia="仿宋_GB2312"/>
        <w:b/>
        <w:sz w:val="28"/>
        <w:szCs w:val="28"/>
      </w:rPr>
      <w:fldChar w:fldCharType="separate"/>
    </w:r>
    <w:r>
      <w:rPr>
        <w:rStyle w:val="PageNumber"/>
        <w:rFonts w:ascii="仿宋_GB2312" w:eastAsia="仿宋_GB2312"/>
        <w:b/>
        <w:noProof/>
        <w:sz w:val="28"/>
        <w:szCs w:val="28"/>
      </w:rPr>
      <w:t>- 16 -</w:t>
    </w:r>
    <w:r w:rsidRPr="00301419">
      <w:rPr>
        <w:rStyle w:val="PageNumber"/>
        <w:rFonts w:ascii="仿宋_GB2312" w:eastAsia="仿宋_GB2312"/>
        <w:b/>
        <w:sz w:val="28"/>
        <w:szCs w:val="28"/>
      </w:rPr>
      <w:fldChar w:fldCharType="end"/>
    </w:r>
  </w:p>
  <w:p w:rsidR="003431E8" w:rsidRDefault="003431E8" w:rsidP="00301419">
    <w:pPr>
      <w:pStyle w:val="Footer"/>
      <w:ind w:right="360" w:firstLine="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E8" w:rsidRDefault="003431E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31E8" w:rsidRDefault="003431E8" w:rsidP="00D70227">
      <w:r>
        <w:separator/>
      </w:r>
    </w:p>
  </w:footnote>
  <w:footnote w:type="continuationSeparator" w:id="0">
    <w:p w:rsidR="003431E8" w:rsidRDefault="003431E8" w:rsidP="00D702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E8" w:rsidRDefault="003431E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E8" w:rsidRDefault="003431E8" w:rsidP="00C214DF">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E8" w:rsidRDefault="003431E8">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E8" w:rsidRDefault="003431E8">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E8" w:rsidRDefault="003431E8" w:rsidP="00447D50">
    <w:pPr>
      <w:pStyle w:val="Header"/>
      <w:pBdr>
        <w:bottom w:val="none" w:sz="0" w:space="0" w:color="auto"/>
      </w:pBd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E8" w:rsidRDefault="003431E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E53B9"/>
    <w:rsid w:val="00000E08"/>
    <w:rsid w:val="000013EE"/>
    <w:rsid w:val="000014A6"/>
    <w:rsid w:val="0000189B"/>
    <w:rsid w:val="000024EF"/>
    <w:rsid w:val="00003127"/>
    <w:rsid w:val="0000386A"/>
    <w:rsid w:val="00004087"/>
    <w:rsid w:val="00004BBB"/>
    <w:rsid w:val="0000595A"/>
    <w:rsid w:val="00006C36"/>
    <w:rsid w:val="00010258"/>
    <w:rsid w:val="00010426"/>
    <w:rsid w:val="00010F3D"/>
    <w:rsid w:val="00010FB1"/>
    <w:rsid w:val="00011046"/>
    <w:rsid w:val="000135BE"/>
    <w:rsid w:val="000135F4"/>
    <w:rsid w:val="00013818"/>
    <w:rsid w:val="00014422"/>
    <w:rsid w:val="00014B74"/>
    <w:rsid w:val="00016657"/>
    <w:rsid w:val="00020031"/>
    <w:rsid w:val="0002112F"/>
    <w:rsid w:val="000213B0"/>
    <w:rsid w:val="00021847"/>
    <w:rsid w:val="00021C0C"/>
    <w:rsid w:val="00021F08"/>
    <w:rsid w:val="000226E7"/>
    <w:rsid w:val="000230AA"/>
    <w:rsid w:val="000230FB"/>
    <w:rsid w:val="00024602"/>
    <w:rsid w:val="00024868"/>
    <w:rsid w:val="00024FBC"/>
    <w:rsid w:val="0002554F"/>
    <w:rsid w:val="000255F6"/>
    <w:rsid w:val="0002679A"/>
    <w:rsid w:val="00027572"/>
    <w:rsid w:val="00027961"/>
    <w:rsid w:val="00027A7C"/>
    <w:rsid w:val="0003058F"/>
    <w:rsid w:val="00030F5B"/>
    <w:rsid w:val="00031932"/>
    <w:rsid w:val="00032F35"/>
    <w:rsid w:val="00035A30"/>
    <w:rsid w:val="00036A59"/>
    <w:rsid w:val="00036ADF"/>
    <w:rsid w:val="00037CF7"/>
    <w:rsid w:val="000401B7"/>
    <w:rsid w:val="00040840"/>
    <w:rsid w:val="0004128D"/>
    <w:rsid w:val="0004190B"/>
    <w:rsid w:val="000428AE"/>
    <w:rsid w:val="0004368A"/>
    <w:rsid w:val="00043C78"/>
    <w:rsid w:val="0004449C"/>
    <w:rsid w:val="0004494F"/>
    <w:rsid w:val="00046E28"/>
    <w:rsid w:val="00047654"/>
    <w:rsid w:val="00047A3C"/>
    <w:rsid w:val="00050107"/>
    <w:rsid w:val="00050A9F"/>
    <w:rsid w:val="00050F33"/>
    <w:rsid w:val="000511B7"/>
    <w:rsid w:val="00051619"/>
    <w:rsid w:val="00051717"/>
    <w:rsid w:val="0005178F"/>
    <w:rsid w:val="0005296B"/>
    <w:rsid w:val="00053D6F"/>
    <w:rsid w:val="000551F3"/>
    <w:rsid w:val="00055FE1"/>
    <w:rsid w:val="000563DD"/>
    <w:rsid w:val="00057307"/>
    <w:rsid w:val="00057E79"/>
    <w:rsid w:val="00060A15"/>
    <w:rsid w:val="00062949"/>
    <w:rsid w:val="00063E7A"/>
    <w:rsid w:val="00064033"/>
    <w:rsid w:val="00064CD8"/>
    <w:rsid w:val="0006605A"/>
    <w:rsid w:val="0006605B"/>
    <w:rsid w:val="000661A3"/>
    <w:rsid w:val="00070253"/>
    <w:rsid w:val="00070BD8"/>
    <w:rsid w:val="00071DFB"/>
    <w:rsid w:val="00072BDF"/>
    <w:rsid w:val="00072CAE"/>
    <w:rsid w:val="00073144"/>
    <w:rsid w:val="000735F7"/>
    <w:rsid w:val="0007560C"/>
    <w:rsid w:val="00075918"/>
    <w:rsid w:val="00077200"/>
    <w:rsid w:val="00077770"/>
    <w:rsid w:val="00077D54"/>
    <w:rsid w:val="00080398"/>
    <w:rsid w:val="00081744"/>
    <w:rsid w:val="00082502"/>
    <w:rsid w:val="00083456"/>
    <w:rsid w:val="000855F4"/>
    <w:rsid w:val="00086561"/>
    <w:rsid w:val="00086A29"/>
    <w:rsid w:val="000879B6"/>
    <w:rsid w:val="000908AE"/>
    <w:rsid w:val="000910B0"/>
    <w:rsid w:val="00091FED"/>
    <w:rsid w:val="00093120"/>
    <w:rsid w:val="00094900"/>
    <w:rsid w:val="000974E2"/>
    <w:rsid w:val="00097648"/>
    <w:rsid w:val="000978B2"/>
    <w:rsid w:val="000A0B57"/>
    <w:rsid w:val="000A11C5"/>
    <w:rsid w:val="000A14AB"/>
    <w:rsid w:val="000A18D2"/>
    <w:rsid w:val="000A1915"/>
    <w:rsid w:val="000A1BC8"/>
    <w:rsid w:val="000A3A14"/>
    <w:rsid w:val="000A3F2F"/>
    <w:rsid w:val="000A4391"/>
    <w:rsid w:val="000A579D"/>
    <w:rsid w:val="000A6A4F"/>
    <w:rsid w:val="000A7D7E"/>
    <w:rsid w:val="000B0613"/>
    <w:rsid w:val="000B067D"/>
    <w:rsid w:val="000B10FE"/>
    <w:rsid w:val="000B1BEE"/>
    <w:rsid w:val="000B2F78"/>
    <w:rsid w:val="000B355F"/>
    <w:rsid w:val="000B3615"/>
    <w:rsid w:val="000B45A3"/>
    <w:rsid w:val="000B45EA"/>
    <w:rsid w:val="000B52CC"/>
    <w:rsid w:val="000B5E1B"/>
    <w:rsid w:val="000B6436"/>
    <w:rsid w:val="000B669C"/>
    <w:rsid w:val="000B792C"/>
    <w:rsid w:val="000B7B55"/>
    <w:rsid w:val="000C0B5C"/>
    <w:rsid w:val="000C13AD"/>
    <w:rsid w:val="000C294B"/>
    <w:rsid w:val="000C2CDF"/>
    <w:rsid w:val="000C2F8D"/>
    <w:rsid w:val="000C3AE8"/>
    <w:rsid w:val="000C4DAC"/>
    <w:rsid w:val="000C68C7"/>
    <w:rsid w:val="000C6944"/>
    <w:rsid w:val="000C78D7"/>
    <w:rsid w:val="000C7AB6"/>
    <w:rsid w:val="000D02C4"/>
    <w:rsid w:val="000D0368"/>
    <w:rsid w:val="000D0A6A"/>
    <w:rsid w:val="000D0ACA"/>
    <w:rsid w:val="000D18B2"/>
    <w:rsid w:val="000D1A8C"/>
    <w:rsid w:val="000D227A"/>
    <w:rsid w:val="000D2D8F"/>
    <w:rsid w:val="000D40CD"/>
    <w:rsid w:val="000D5B57"/>
    <w:rsid w:val="000D5FD5"/>
    <w:rsid w:val="000D6241"/>
    <w:rsid w:val="000D7A7F"/>
    <w:rsid w:val="000E03B5"/>
    <w:rsid w:val="000E325A"/>
    <w:rsid w:val="000E41C2"/>
    <w:rsid w:val="000E46F2"/>
    <w:rsid w:val="000E47EE"/>
    <w:rsid w:val="000E4E82"/>
    <w:rsid w:val="000E508E"/>
    <w:rsid w:val="000E58F6"/>
    <w:rsid w:val="000E59EA"/>
    <w:rsid w:val="000E6040"/>
    <w:rsid w:val="000E6449"/>
    <w:rsid w:val="000E7A00"/>
    <w:rsid w:val="000E7C1C"/>
    <w:rsid w:val="000E7CB7"/>
    <w:rsid w:val="000F1606"/>
    <w:rsid w:val="000F19F6"/>
    <w:rsid w:val="000F1C08"/>
    <w:rsid w:val="000F4B07"/>
    <w:rsid w:val="000F51C4"/>
    <w:rsid w:val="000F55B6"/>
    <w:rsid w:val="000F7036"/>
    <w:rsid w:val="000F7230"/>
    <w:rsid w:val="000F77BC"/>
    <w:rsid w:val="00101B9A"/>
    <w:rsid w:val="0010291C"/>
    <w:rsid w:val="00103358"/>
    <w:rsid w:val="00103500"/>
    <w:rsid w:val="001035B6"/>
    <w:rsid w:val="0010444F"/>
    <w:rsid w:val="00105E97"/>
    <w:rsid w:val="001062F0"/>
    <w:rsid w:val="001072FD"/>
    <w:rsid w:val="001103BD"/>
    <w:rsid w:val="001113F6"/>
    <w:rsid w:val="00111D81"/>
    <w:rsid w:val="00111E0F"/>
    <w:rsid w:val="001131D1"/>
    <w:rsid w:val="00114151"/>
    <w:rsid w:val="00114ACB"/>
    <w:rsid w:val="00114B50"/>
    <w:rsid w:val="00115AAA"/>
    <w:rsid w:val="00116011"/>
    <w:rsid w:val="0011667C"/>
    <w:rsid w:val="001170FB"/>
    <w:rsid w:val="00121576"/>
    <w:rsid w:val="00122ACF"/>
    <w:rsid w:val="00123E0A"/>
    <w:rsid w:val="001242F4"/>
    <w:rsid w:val="00124FB6"/>
    <w:rsid w:val="00124FFB"/>
    <w:rsid w:val="0012533F"/>
    <w:rsid w:val="00126639"/>
    <w:rsid w:val="00127379"/>
    <w:rsid w:val="001275A2"/>
    <w:rsid w:val="0013099D"/>
    <w:rsid w:val="001316DB"/>
    <w:rsid w:val="00131BDF"/>
    <w:rsid w:val="0013218F"/>
    <w:rsid w:val="001335D1"/>
    <w:rsid w:val="001337B2"/>
    <w:rsid w:val="00133921"/>
    <w:rsid w:val="00133D7A"/>
    <w:rsid w:val="00134AC1"/>
    <w:rsid w:val="00135012"/>
    <w:rsid w:val="001357E6"/>
    <w:rsid w:val="00135DF8"/>
    <w:rsid w:val="00137C06"/>
    <w:rsid w:val="001406D4"/>
    <w:rsid w:val="00140C28"/>
    <w:rsid w:val="001424E7"/>
    <w:rsid w:val="00142AFE"/>
    <w:rsid w:val="00142B16"/>
    <w:rsid w:val="001439AF"/>
    <w:rsid w:val="00143A72"/>
    <w:rsid w:val="00144226"/>
    <w:rsid w:val="001452BE"/>
    <w:rsid w:val="00146F8E"/>
    <w:rsid w:val="001473A4"/>
    <w:rsid w:val="0014755B"/>
    <w:rsid w:val="0014796D"/>
    <w:rsid w:val="00147BBA"/>
    <w:rsid w:val="001514A8"/>
    <w:rsid w:val="00151E13"/>
    <w:rsid w:val="00151EFF"/>
    <w:rsid w:val="00152949"/>
    <w:rsid w:val="001535D6"/>
    <w:rsid w:val="00154638"/>
    <w:rsid w:val="00154AD3"/>
    <w:rsid w:val="00154F83"/>
    <w:rsid w:val="001555DB"/>
    <w:rsid w:val="0015631E"/>
    <w:rsid w:val="001571BA"/>
    <w:rsid w:val="001573BC"/>
    <w:rsid w:val="00161BCE"/>
    <w:rsid w:val="00163ED1"/>
    <w:rsid w:val="00164129"/>
    <w:rsid w:val="0016501E"/>
    <w:rsid w:val="001658D3"/>
    <w:rsid w:val="00165D63"/>
    <w:rsid w:val="00166B18"/>
    <w:rsid w:val="00166C18"/>
    <w:rsid w:val="00166CDF"/>
    <w:rsid w:val="0016701B"/>
    <w:rsid w:val="001678F9"/>
    <w:rsid w:val="00167C0E"/>
    <w:rsid w:val="00170B17"/>
    <w:rsid w:val="0017234A"/>
    <w:rsid w:val="00173627"/>
    <w:rsid w:val="00174887"/>
    <w:rsid w:val="00176A5A"/>
    <w:rsid w:val="00176EC2"/>
    <w:rsid w:val="001815EA"/>
    <w:rsid w:val="00181725"/>
    <w:rsid w:val="00182929"/>
    <w:rsid w:val="001830FE"/>
    <w:rsid w:val="001833F3"/>
    <w:rsid w:val="00183BE2"/>
    <w:rsid w:val="00183FA1"/>
    <w:rsid w:val="001855C2"/>
    <w:rsid w:val="00187BA4"/>
    <w:rsid w:val="00190FFF"/>
    <w:rsid w:val="00191C2E"/>
    <w:rsid w:val="0019293B"/>
    <w:rsid w:val="001949F9"/>
    <w:rsid w:val="0019535D"/>
    <w:rsid w:val="001956BF"/>
    <w:rsid w:val="00196B6D"/>
    <w:rsid w:val="00196E70"/>
    <w:rsid w:val="00197B36"/>
    <w:rsid w:val="001A021B"/>
    <w:rsid w:val="001A0ADC"/>
    <w:rsid w:val="001A10B4"/>
    <w:rsid w:val="001A2171"/>
    <w:rsid w:val="001A221C"/>
    <w:rsid w:val="001A2591"/>
    <w:rsid w:val="001A2FDE"/>
    <w:rsid w:val="001A3AAA"/>
    <w:rsid w:val="001A45FA"/>
    <w:rsid w:val="001A4B5A"/>
    <w:rsid w:val="001A4C70"/>
    <w:rsid w:val="001A4D0A"/>
    <w:rsid w:val="001A77DD"/>
    <w:rsid w:val="001A782D"/>
    <w:rsid w:val="001A7848"/>
    <w:rsid w:val="001B01CE"/>
    <w:rsid w:val="001B0260"/>
    <w:rsid w:val="001B0B8C"/>
    <w:rsid w:val="001B15C7"/>
    <w:rsid w:val="001B15D2"/>
    <w:rsid w:val="001B1757"/>
    <w:rsid w:val="001B19B9"/>
    <w:rsid w:val="001B1E52"/>
    <w:rsid w:val="001B218F"/>
    <w:rsid w:val="001B2700"/>
    <w:rsid w:val="001B2CAA"/>
    <w:rsid w:val="001B3353"/>
    <w:rsid w:val="001B4036"/>
    <w:rsid w:val="001B52BB"/>
    <w:rsid w:val="001B6033"/>
    <w:rsid w:val="001B781E"/>
    <w:rsid w:val="001B7CA1"/>
    <w:rsid w:val="001C29FE"/>
    <w:rsid w:val="001C5574"/>
    <w:rsid w:val="001C5927"/>
    <w:rsid w:val="001C624F"/>
    <w:rsid w:val="001C7127"/>
    <w:rsid w:val="001D10E4"/>
    <w:rsid w:val="001D3209"/>
    <w:rsid w:val="001D32B7"/>
    <w:rsid w:val="001D4425"/>
    <w:rsid w:val="001D46D3"/>
    <w:rsid w:val="001D4AC4"/>
    <w:rsid w:val="001D52CB"/>
    <w:rsid w:val="001D5B7E"/>
    <w:rsid w:val="001D67B9"/>
    <w:rsid w:val="001D6D86"/>
    <w:rsid w:val="001D7AAE"/>
    <w:rsid w:val="001E0B99"/>
    <w:rsid w:val="001E2783"/>
    <w:rsid w:val="001E4E3A"/>
    <w:rsid w:val="001E4F2A"/>
    <w:rsid w:val="001E63CB"/>
    <w:rsid w:val="001E6549"/>
    <w:rsid w:val="001E6EB1"/>
    <w:rsid w:val="001F059E"/>
    <w:rsid w:val="001F06DE"/>
    <w:rsid w:val="001F080D"/>
    <w:rsid w:val="001F0E36"/>
    <w:rsid w:val="001F0F39"/>
    <w:rsid w:val="001F3415"/>
    <w:rsid w:val="001F40B5"/>
    <w:rsid w:val="001F4299"/>
    <w:rsid w:val="001F50B8"/>
    <w:rsid w:val="001F57BF"/>
    <w:rsid w:val="001F672D"/>
    <w:rsid w:val="001F68D7"/>
    <w:rsid w:val="001F7B63"/>
    <w:rsid w:val="00200D1F"/>
    <w:rsid w:val="00200EBB"/>
    <w:rsid w:val="00201200"/>
    <w:rsid w:val="00202FB0"/>
    <w:rsid w:val="00205B5F"/>
    <w:rsid w:val="00205B82"/>
    <w:rsid w:val="002063B0"/>
    <w:rsid w:val="002065D7"/>
    <w:rsid w:val="00206A34"/>
    <w:rsid w:val="00206DA3"/>
    <w:rsid w:val="002078E6"/>
    <w:rsid w:val="00207A63"/>
    <w:rsid w:val="002115D5"/>
    <w:rsid w:val="00212DEA"/>
    <w:rsid w:val="002150E1"/>
    <w:rsid w:val="002152AB"/>
    <w:rsid w:val="00215C68"/>
    <w:rsid w:val="00215FDB"/>
    <w:rsid w:val="00216099"/>
    <w:rsid w:val="002162CA"/>
    <w:rsid w:val="00216A56"/>
    <w:rsid w:val="0021776C"/>
    <w:rsid w:val="00217972"/>
    <w:rsid w:val="00217996"/>
    <w:rsid w:val="00217CDA"/>
    <w:rsid w:val="00220058"/>
    <w:rsid w:val="002207C4"/>
    <w:rsid w:val="00220845"/>
    <w:rsid w:val="00220AC5"/>
    <w:rsid w:val="0022163B"/>
    <w:rsid w:val="002219AE"/>
    <w:rsid w:val="00222588"/>
    <w:rsid w:val="00222D43"/>
    <w:rsid w:val="00222E81"/>
    <w:rsid w:val="00225286"/>
    <w:rsid w:val="002260B6"/>
    <w:rsid w:val="0022773D"/>
    <w:rsid w:val="0023153C"/>
    <w:rsid w:val="002317D4"/>
    <w:rsid w:val="00232368"/>
    <w:rsid w:val="00232E63"/>
    <w:rsid w:val="002332E6"/>
    <w:rsid w:val="0023340B"/>
    <w:rsid w:val="00233932"/>
    <w:rsid w:val="002344AF"/>
    <w:rsid w:val="002346A2"/>
    <w:rsid w:val="00234D80"/>
    <w:rsid w:val="0023577F"/>
    <w:rsid w:val="002377E7"/>
    <w:rsid w:val="0024169B"/>
    <w:rsid w:val="00241A62"/>
    <w:rsid w:val="00244139"/>
    <w:rsid w:val="00246259"/>
    <w:rsid w:val="0024677C"/>
    <w:rsid w:val="00246C4E"/>
    <w:rsid w:val="002501EF"/>
    <w:rsid w:val="00251D1E"/>
    <w:rsid w:val="00252033"/>
    <w:rsid w:val="0025449F"/>
    <w:rsid w:val="00254666"/>
    <w:rsid w:val="00254C40"/>
    <w:rsid w:val="00255D1C"/>
    <w:rsid w:val="00256565"/>
    <w:rsid w:val="00257216"/>
    <w:rsid w:val="0025797D"/>
    <w:rsid w:val="002607E2"/>
    <w:rsid w:val="002608C0"/>
    <w:rsid w:val="002615BA"/>
    <w:rsid w:val="002619E8"/>
    <w:rsid w:val="00261E76"/>
    <w:rsid w:val="002630D0"/>
    <w:rsid w:val="00263250"/>
    <w:rsid w:val="00263E50"/>
    <w:rsid w:val="0026556B"/>
    <w:rsid w:val="002665B7"/>
    <w:rsid w:val="00266B56"/>
    <w:rsid w:val="00267625"/>
    <w:rsid w:val="00267EAB"/>
    <w:rsid w:val="002705EF"/>
    <w:rsid w:val="00271309"/>
    <w:rsid w:val="00271A14"/>
    <w:rsid w:val="002721AF"/>
    <w:rsid w:val="00273233"/>
    <w:rsid w:val="00274865"/>
    <w:rsid w:val="002750BD"/>
    <w:rsid w:val="00275963"/>
    <w:rsid w:val="00275D52"/>
    <w:rsid w:val="0027664D"/>
    <w:rsid w:val="00276A3A"/>
    <w:rsid w:val="00277550"/>
    <w:rsid w:val="00277987"/>
    <w:rsid w:val="00282413"/>
    <w:rsid w:val="002826BA"/>
    <w:rsid w:val="00283BB1"/>
    <w:rsid w:val="00284A39"/>
    <w:rsid w:val="00284BEB"/>
    <w:rsid w:val="00284DF0"/>
    <w:rsid w:val="00286161"/>
    <w:rsid w:val="00286E05"/>
    <w:rsid w:val="00286E33"/>
    <w:rsid w:val="0028773E"/>
    <w:rsid w:val="002902A0"/>
    <w:rsid w:val="00291025"/>
    <w:rsid w:val="0029128C"/>
    <w:rsid w:val="00293DA8"/>
    <w:rsid w:val="00295C36"/>
    <w:rsid w:val="0029776A"/>
    <w:rsid w:val="00297805"/>
    <w:rsid w:val="002978B8"/>
    <w:rsid w:val="002A043E"/>
    <w:rsid w:val="002A0EEB"/>
    <w:rsid w:val="002A124B"/>
    <w:rsid w:val="002A185B"/>
    <w:rsid w:val="002A37EC"/>
    <w:rsid w:val="002A7AAE"/>
    <w:rsid w:val="002B03E7"/>
    <w:rsid w:val="002B09D6"/>
    <w:rsid w:val="002B0BAE"/>
    <w:rsid w:val="002B1011"/>
    <w:rsid w:val="002B112D"/>
    <w:rsid w:val="002B1BDC"/>
    <w:rsid w:val="002B5546"/>
    <w:rsid w:val="002B6E79"/>
    <w:rsid w:val="002C1B6A"/>
    <w:rsid w:val="002C1C6E"/>
    <w:rsid w:val="002C26D7"/>
    <w:rsid w:val="002C45BE"/>
    <w:rsid w:val="002C4E02"/>
    <w:rsid w:val="002D00D9"/>
    <w:rsid w:val="002D08E8"/>
    <w:rsid w:val="002D3211"/>
    <w:rsid w:val="002D565A"/>
    <w:rsid w:val="002D5DEF"/>
    <w:rsid w:val="002D7A70"/>
    <w:rsid w:val="002E0E3D"/>
    <w:rsid w:val="002E1266"/>
    <w:rsid w:val="002E1FE9"/>
    <w:rsid w:val="002E275A"/>
    <w:rsid w:val="002E2CC8"/>
    <w:rsid w:val="002E30B7"/>
    <w:rsid w:val="002E405F"/>
    <w:rsid w:val="002E4B19"/>
    <w:rsid w:val="002E4F3F"/>
    <w:rsid w:val="002E56A1"/>
    <w:rsid w:val="002E59A4"/>
    <w:rsid w:val="002E5B30"/>
    <w:rsid w:val="002E789F"/>
    <w:rsid w:val="002E7965"/>
    <w:rsid w:val="002E7A74"/>
    <w:rsid w:val="002F0300"/>
    <w:rsid w:val="002F1D57"/>
    <w:rsid w:val="002F1FFA"/>
    <w:rsid w:val="002F2C66"/>
    <w:rsid w:val="002F2FCD"/>
    <w:rsid w:val="002F3D91"/>
    <w:rsid w:val="002F4011"/>
    <w:rsid w:val="002F4CEB"/>
    <w:rsid w:val="002F61D1"/>
    <w:rsid w:val="002F7EF5"/>
    <w:rsid w:val="00300B5A"/>
    <w:rsid w:val="00301081"/>
    <w:rsid w:val="00301419"/>
    <w:rsid w:val="00301D90"/>
    <w:rsid w:val="00301DD6"/>
    <w:rsid w:val="003022EE"/>
    <w:rsid w:val="003027AF"/>
    <w:rsid w:val="00303B20"/>
    <w:rsid w:val="00304BBA"/>
    <w:rsid w:val="003053CD"/>
    <w:rsid w:val="00307646"/>
    <w:rsid w:val="0031109E"/>
    <w:rsid w:val="0031156C"/>
    <w:rsid w:val="00311DE7"/>
    <w:rsid w:val="003124FC"/>
    <w:rsid w:val="003129DA"/>
    <w:rsid w:val="00313A0B"/>
    <w:rsid w:val="00313B97"/>
    <w:rsid w:val="00313E6B"/>
    <w:rsid w:val="003142FF"/>
    <w:rsid w:val="00315DF2"/>
    <w:rsid w:val="00315F0F"/>
    <w:rsid w:val="00322243"/>
    <w:rsid w:val="00323389"/>
    <w:rsid w:val="00323525"/>
    <w:rsid w:val="003246DA"/>
    <w:rsid w:val="00324CFD"/>
    <w:rsid w:val="00324D14"/>
    <w:rsid w:val="00325B45"/>
    <w:rsid w:val="0032682E"/>
    <w:rsid w:val="00330AB6"/>
    <w:rsid w:val="00330B42"/>
    <w:rsid w:val="00333D9A"/>
    <w:rsid w:val="00333E2C"/>
    <w:rsid w:val="0033442F"/>
    <w:rsid w:val="003345E3"/>
    <w:rsid w:val="00334F3C"/>
    <w:rsid w:val="00335A79"/>
    <w:rsid w:val="00337E6D"/>
    <w:rsid w:val="003402D8"/>
    <w:rsid w:val="00340A85"/>
    <w:rsid w:val="00340AD7"/>
    <w:rsid w:val="00341BBC"/>
    <w:rsid w:val="00342A62"/>
    <w:rsid w:val="003431E8"/>
    <w:rsid w:val="00343872"/>
    <w:rsid w:val="003440B6"/>
    <w:rsid w:val="0034438B"/>
    <w:rsid w:val="003516E6"/>
    <w:rsid w:val="00351E5C"/>
    <w:rsid w:val="00352225"/>
    <w:rsid w:val="0035239E"/>
    <w:rsid w:val="003546E3"/>
    <w:rsid w:val="0035528C"/>
    <w:rsid w:val="00356AAD"/>
    <w:rsid w:val="003578A8"/>
    <w:rsid w:val="00360733"/>
    <w:rsid w:val="00361FE6"/>
    <w:rsid w:val="003628D1"/>
    <w:rsid w:val="00362FBA"/>
    <w:rsid w:val="00363097"/>
    <w:rsid w:val="00363922"/>
    <w:rsid w:val="0036491E"/>
    <w:rsid w:val="003667AE"/>
    <w:rsid w:val="00367419"/>
    <w:rsid w:val="00367698"/>
    <w:rsid w:val="00367E8D"/>
    <w:rsid w:val="0037034B"/>
    <w:rsid w:val="003719B7"/>
    <w:rsid w:val="003721D9"/>
    <w:rsid w:val="00372561"/>
    <w:rsid w:val="0037295C"/>
    <w:rsid w:val="003735BF"/>
    <w:rsid w:val="00373FE0"/>
    <w:rsid w:val="00374214"/>
    <w:rsid w:val="0037442D"/>
    <w:rsid w:val="00374CE2"/>
    <w:rsid w:val="003752CA"/>
    <w:rsid w:val="0037536D"/>
    <w:rsid w:val="003769C2"/>
    <w:rsid w:val="00377081"/>
    <w:rsid w:val="00377826"/>
    <w:rsid w:val="0037794E"/>
    <w:rsid w:val="00381165"/>
    <w:rsid w:val="00381731"/>
    <w:rsid w:val="00381A91"/>
    <w:rsid w:val="003823C3"/>
    <w:rsid w:val="003833D7"/>
    <w:rsid w:val="003836BA"/>
    <w:rsid w:val="003854A6"/>
    <w:rsid w:val="003861B6"/>
    <w:rsid w:val="003869CD"/>
    <w:rsid w:val="003902F3"/>
    <w:rsid w:val="00391EFA"/>
    <w:rsid w:val="00392CCE"/>
    <w:rsid w:val="00392F02"/>
    <w:rsid w:val="0039350A"/>
    <w:rsid w:val="0039356A"/>
    <w:rsid w:val="00395685"/>
    <w:rsid w:val="00397425"/>
    <w:rsid w:val="00397AEA"/>
    <w:rsid w:val="00397B43"/>
    <w:rsid w:val="003A0E78"/>
    <w:rsid w:val="003A0EA5"/>
    <w:rsid w:val="003A13E7"/>
    <w:rsid w:val="003A2A9B"/>
    <w:rsid w:val="003A2E59"/>
    <w:rsid w:val="003A3C38"/>
    <w:rsid w:val="003A6E88"/>
    <w:rsid w:val="003A71BD"/>
    <w:rsid w:val="003A7BE6"/>
    <w:rsid w:val="003B064E"/>
    <w:rsid w:val="003B06DB"/>
    <w:rsid w:val="003B09EE"/>
    <w:rsid w:val="003B0D62"/>
    <w:rsid w:val="003B0DD2"/>
    <w:rsid w:val="003B10C0"/>
    <w:rsid w:val="003B12F7"/>
    <w:rsid w:val="003B5C71"/>
    <w:rsid w:val="003B6B0B"/>
    <w:rsid w:val="003C0265"/>
    <w:rsid w:val="003C030A"/>
    <w:rsid w:val="003C047C"/>
    <w:rsid w:val="003C0DD1"/>
    <w:rsid w:val="003C16B4"/>
    <w:rsid w:val="003C1B1B"/>
    <w:rsid w:val="003C3222"/>
    <w:rsid w:val="003C32B8"/>
    <w:rsid w:val="003C350E"/>
    <w:rsid w:val="003C446A"/>
    <w:rsid w:val="003C4F0E"/>
    <w:rsid w:val="003C54BE"/>
    <w:rsid w:val="003C6A26"/>
    <w:rsid w:val="003C6E8F"/>
    <w:rsid w:val="003C7EF6"/>
    <w:rsid w:val="003D0425"/>
    <w:rsid w:val="003D2923"/>
    <w:rsid w:val="003D4137"/>
    <w:rsid w:val="003D75BA"/>
    <w:rsid w:val="003E019F"/>
    <w:rsid w:val="003E2355"/>
    <w:rsid w:val="003E25CC"/>
    <w:rsid w:val="003E3156"/>
    <w:rsid w:val="003E31B0"/>
    <w:rsid w:val="003E3713"/>
    <w:rsid w:val="003E38CF"/>
    <w:rsid w:val="003E3C4F"/>
    <w:rsid w:val="003E48A1"/>
    <w:rsid w:val="003E500E"/>
    <w:rsid w:val="003E53B9"/>
    <w:rsid w:val="003E560B"/>
    <w:rsid w:val="003E7840"/>
    <w:rsid w:val="003F0CE8"/>
    <w:rsid w:val="003F2322"/>
    <w:rsid w:val="003F2933"/>
    <w:rsid w:val="003F50EE"/>
    <w:rsid w:val="003F5A64"/>
    <w:rsid w:val="003F5A6C"/>
    <w:rsid w:val="003F5C99"/>
    <w:rsid w:val="003F6088"/>
    <w:rsid w:val="003F66DD"/>
    <w:rsid w:val="003F6B08"/>
    <w:rsid w:val="003F6DA5"/>
    <w:rsid w:val="003F7845"/>
    <w:rsid w:val="003F7AB9"/>
    <w:rsid w:val="0040095E"/>
    <w:rsid w:val="004009F7"/>
    <w:rsid w:val="004012B4"/>
    <w:rsid w:val="00401477"/>
    <w:rsid w:val="00401F20"/>
    <w:rsid w:val="004023FE"/>
    <w:rsid w:val="0040483C"/>
    <w:rsid w:val="00406AF2"/>
    <w:rsid w:val="004072C2"/>
    <w:rsid w:val="004102D9"/>
    <w:rsid w:val="0041103D"/>
    <w:rsid w:val="00411106"/>
    <w:rsid w:val="00411D40"/>
    <w:rsid w:val="0041231E"/>
    <w:rsid w:val="0041258D"/>
    <w:rsid w:val="00412D74"/>
    <w:rsid w:val="0041528A"/>
    <w:rsid w:val="00415B75"/>
    <w:rsid w:val="00416AB9"/>
    <w:rsid w:val="00416BF3"/>
    <w:rsid w:val="004211F8"/>
    <w:rsid w:val="0042233C"/>
    <w:rsid w:val="00423B4E"/>
    <w:rsid w:val="00423D4E"/>
    <w:rsid w:val="00423FA4"/>
    <w:rsid w:val="00424569"/>
    <w:rsid w:val="004245C9"/>
    <w:rsid w:val="00424E73"/>
    <w:rsid w:val="004251D0"/>
    <w:rsid w:val="0042581B"/>
    <w:rsid w:val="00425CC9"/>
    <w:rsid w:val="004264E6"/>
    <w:rsid w:val="004271D7"/>
    <w:rsid w:val="004304AC"/>
    <w:rsid w:val="00431401"/>
    <w:rsid w:val="00431A3B"/>
    <w:rsid w:val="00432FA6"/>
    <w:rsid w:val="00434A89"/>
    <w:rsid w:val="00434C80"/>
    <w:rsid w:val="00435AB9"/>
    <w:rsid w:val="0043614D"/>
    <w:rsid w:val="004369F0"/>
    <w:rsid w:val="004374CF"/>
    <w:rsid w:val="00437D26"/>
    <w:rsid w:val="0044033C"/>
    <w:rsid w:val="0044173C"/>
    <w:rsid w:val="004428A8"/>
    <w:rsid w:val="004446C9"/>
    <w:rsid w:val="0044543B"/>
    <w:rsid w:val="00445A84"/>
    <w:rsid w:val="00445B4F"/>
    <w:rsid w:val="0044761B"/>
    <w:rsid w:val="00447D50"/>
    <w:rsid w:val="00450783"/>
    <w:rsid w:val="00451AE2"/>
    <w:rsid w:val="00452638"/>
    <w:rsid w:val="0045306E"/>
    <w:rsid w:val="00454471"/>
    <w:rsid w:val="00455D28"/>
    <w:rsid w:val="004561DD"/>
    <w:rsid w:val="00457CCE"/>
    <w:rsid w:val="004608E6"/>
    <w:rsid w:val="00461174"/>
    <w:rsid w:val="004613A4"/>
    <w:rsid w:val="00461C6C"/>
    <w:rsid w:val="00463BC2"/>
    <w:rsid w:val="00464BC7"/>
    <w:rsid w:val="00464D02"/>
    <w:rsid w:val="00464EB7"/>
    <w:rsid w:val="00466729"/>
    <w:rsid w:val="00466B39"/>
    <w:rsid w:val="00466C3B"/>
    <w:rsid w:val="00467E09"/>
    <w:rsid w:val="00470743"/>
    <w:rsid w:val="00472386"/>
    <w:rsid w:val="0047454F"/>
    <w:rsid w:val="0047491B"/>
    <w:rsid w:val="004765EE"/>
    <w:rsid w:val="0047666C"/>
    <w:rsid w:val="00476999"/>
    <w:rsid w:val="0047708A"/>
    <w:rsid w:val="00480169"/>
    <w:rsid w:val="00480AAD"/>
    <w:rsid w:val="004818A8"/>
    <w:rsid w:val="00481966"/>
    <w:rsid w:val="00481A1D"/>
    <w:rsid w:val="00482203"/>
    <w:rsid w:val="004825A5"/>
    <w:rsid w:val="0048355B"/>
    <w:rsid w:val="00484A6F"/>
    <w:rsid w:val="00486515"/>
    <w:rsid w:val="004874FB"/>
    <w:rsid w:val="00490514"/>
    <w:rsid w:val="004906C7"/>
    <w:rsid w:val="00490A35"/>
    <w:rsid w:val="00490DCE"/>
    <w:rsid w:val="0049170E"/>
    <w:rsid w:val="00491D8D"/>
    <w:rsid w:val="00491E75"/>
    <w:rsid w:val="00492905"/>
    <w:rsid w:val="004945F5"/>
    <w:rsid w:val="00494D9C"/>
    <w:rsid w:val="00496603"/>
    <w:rsid w:val="00496B2A"/>
    <w:rsid w:val="004971B1"/>
    <w:rsid w:val="00497572"/>
    <w:rsid w:val="00497587"/>
    <w:rsid w:val="00497668"/>
    <w:rsid w:val="00497B16"/>
    <w:rsid w:val="004A0AEE"/>
    <w:rsid w:val="004A1036"/>
    <w:rsid w:val="004A13A1"/>
    <w:rsid w:val="004A1678"/>
    <w:rsid w:val="004A2544"/>
    <w:rsid w:val="004A25ED"/>
    <w:rsid w:val="004A4512"/>
    <w:rsid w:val="004A4D0D"/>
    <w:rsid w:val="004A5096"/>
    <w:rsid w:val="004A5F98"/>
    <w:rsid w:val="004A6458"/>
    <w:rsid w:val="004A75FA"/>
    <w:rsid w:val="004B086D"/>
    <w:rsid w:val="004B291C"/>
    <w:rsid w:val="004B294A"/>
    <w:rsid w:val="004B35E0"/>
    <w:rsid w:val="004B4051"/>
    <w:rsid w:val="004B49EF"/>
    <w:rsid w:val="004B4CE7"/>
    <w:rsid w:val="004B506B"/>
    <w:rsid w:val="004B524D"/>
    <w:rsid w:val="004B5654"/>
    <w:rsid w:val="004B6ED8"/>
    <w:rsid w:val="004B738F"/>
    <w:rsid w:val="004B7F6C"/>
    <w:rsid w:val="004C056A"/>
    <w:rsid w:val="004C11E9"/>
    <w:rsid w:val="004C1CEE"/>
    <w:rsid w:val="004C2C43"/>
    <w:rsid w:val="004C3A4D"/>
    <w:rsid w:val="004C55A1"/>
    <w:rsid w:val="004C5FB3"/>
    <w:rsid w:val="004C788E"/>
    <w:rsid w:val="004D05DE"/>
    <w:rsid w:val="004D11C6"/>
    <w:rsid w:val="004D1AEA"/>
    <w:rsid w:val="004D1B04"/>
    <w:rsid w:val="004D2517"/>
    <w:rsid w:val="004D2C7F"/>
    <w:rsid w:val="004D2F10"/>
    <w:rsid w:val="004D3728"/>
    <w:rsid w:val="004D5381"/>
    <w:rsid w:val="004D5E64"/>
    <w:rsid w:val="004D66E0"/>
    <w:rsid w:val="004D6C9C"/>
    <w:rsid w:val="004D6E10"/>
    <w:rsid w:val="004D6FF4"/>
    <w:rsid w:val="004E0B1D"/>
    <w:rsid w:val="004E2F26"/>
    <w:rsid w:val="004E2F33"/>
    <w:rsid w:val="004E3135"/>
    <w:rsid w:val="004E4586"/>
    <w:rsid w:val="004E45DA"/>
    <w:rsid w:val="004E4853"/>
    <w:rsid w:val="004E5655"/>
    <w:rsid w:val="004E57C7"/>
    <w:rsid w:val="004E57D8"/>
    <w:rsid w:val="004E6DBE"/>
    <w:rsid w:val="004F04DB"/>
    <w:rsid w:val="004F0630"/>
    <w:rsid w:val="004F08FA"/>
    <w:rsid w:val="004F19D6"/>
    <w:rsid w:val="004F27AC"/>
    <w:rsid w:val="004F3586"/>
    <w:rsid w:val="004F365F"/>
    <w:rsid w:val="004F394A"/>
    <w:rsid w:val="004F41BA"/>
    <w:rsid w:val="004F4A3D"/>
    <w:rsid w:val="004F547D"/>
    <w:rsid w:val="004F567B"/>
    <w:rsid w:val="004F635E"/>
    <w:rsid w:val="004F6506"/>
    <w:rsid w:val="004F7208"/>
    <w:rsid w:val="004F7B46"/>
    <w:rsid w:val="00500B2C"/>
    <w:rsid w:val="0050241F"/>
    <w:rsid w:val="00503096"/>
    <w:rsid w:val="005045AC"/>
    <w:rsid w:val="00504D3E"/>
    <w:rsid w:val="005050B7"/>
    <w:rsid w:val="00506527"/>
    <w:rsid w:val="0050682F"/>
    <w:rsid w:val="00506ADE"/>
    <w:rsid w:val="00506EDD"/>
    <w:rsid w:val="00507B8B"/>
    <w:rsid w:val="00512F4F"/>
    <w:rsid w:val="005135DC"/>
    <w:rsid w:val="005145FC"/>
    <w:rsid w:val="0051541E"/>
    <w:rsid w:val="00523042"/>
    <w:rsid w:val="00523D47"/>
    <w:rsid w:val="00527092"/>
    <w:rsid w:val="0053201E"/>
    <w:rsid w:val="005323E2"/>
    <w:rsid w:val="005329B3"/>
    <w:rsid w:val="00533A99"/>
    <w:rsid w:val="005341C8"/>
    <w:rsid w:val="00535616"/>
    <w:rsid w:val="0053609D"/>
    <w:rsid w:val="005362DF"/>
    <w:rsid w:val="00537B24"/>
    <w:rsid w:val="005404B1"/>
    <w:rsid w:val="00540572"/>
    <w:rsid w:val="005407EB"/>
    <w:rsid w:val="00541D07"/>
    <w:rsid w:val="005424F0"/>
    <w:rsid w:val="0054359F"/>
    <w:rsid w:val="0054537C"/>
    <w:rsid w:val="00545383"/>
    <w:rsid w:val="0054607F"/>
    <w:rsid w:val="00546B08"/>
    <w:rsid w:val="0054735F"/>
    <w:rsid w:val="005501E6"/>
    <w:rsid w:val="00550BB2"/>
    <w:rsid w:val="00550F9B"/>
    <w:rsid w:val="00552365"/>
    <w:rsid w:val="005523A8"/>
    <w:rsid w:val="00553541"/>
    <w:rsid w:val="00554ABC"/>
    <w:rsid w:val="00555451"/>
    <w:rsid w:val="00556D18"/>
    <w:rsid w:val="00557274"/>
    <w:rsid w:val="0055728C"/>
    <w:rsid w:val="00557F45"/>
    <w:rsid w:val="005603B8"/>
    <w:rsid w:val="0056091A"/>
    <w:rsid w:val="00560E0D"/>
    <w:rsid w:val="00561285"/>
    <w:rsid w:val="00561397"/>
    <w:rsid w:val="005626D7"/>
    <w:rsid w:val="00562C55"/>
    <w:rsid w:val="00562E34"/>
    <w:rsid w:val="005636A7"/>
    <w:rsid w:val="0056392E"/>
    <w:rsid w:val="00563DD4"/>
    <w:rsid w:val="005640FF"/>
    <w:rsid w:val="005645A4"/>
    <w:rsid w:val="0056486D"/>
    <w:rsid w:val="00565FF5"/>
    <w:rsid w:val="005664CD"/>
    <w:rsid w:val="005670D2"/>
    <w:rsid w:val="00567350"/>
    <w:rsid w:val="0056743B"/>
    <w:rsid w:val="00571241"/>
    <w:rsid w:val="00571A03"/>
    <w:rsid w:val="00571A7D"/>
    <w:rsid w:val="005756D9"/>
    <w:rsid w:val="00575E92"/>
    <w:rsid w:val="005763B6"/>
    <w:rsid w:val="00577C4F"/>
    <w:rsid w:val="00580A18"/>
    <w:rsid w:val="005812B0"/>
    <w:rsid w:val="00581FEB"/>
    <w:rsid w:val="00583AB7"/>
    <w:rsid w:val="00584F1B"/>
    <w:rsid w:val="0058653F"/>
    <w:rsid w:val="00586F32"/>
    <w:rsid w:val="00593AE8"/>
    <w:rsid w:val="00593C64"/>
    <w:rsid w:val="00593C8B"/>
    <w:rsid w:val="00594334"/>
    <w:rsid w:val="00595424"/>
    <w:rsid w:val="00595E57"/>
    <w:rsid w:val="005975A1"/>
    <w:rsid w:val="00597D2F"/>
    <w:rsid w:val="005A0429"/>
    <w:rsid w:val="005A1328"/>
    <w:rsid w:val="005A2CF3"/>
    <w:rsid w:val="005A3282"/>
    <w:rsid w:val="005A3FAB"/>
    <w:rsid w:val="005A4977"/>
    <w:rsid w:val="005A57AB"/>
    <w:rsid w:val="005A75C9"/>
    <w:rsid w:val="005B02E5"/>
    <w:rsid w:val="005B108F"/>
    <w:rsid w:val="005B13A6"/>
    <w:rsid w:val="005B5344"/>
    <w:rsid w:val="005B6062"/>
    <w:rsid w:val="005B69D3"/>
    <w:rsid w:val="005B7508"/>
    <w:rsid w:val="005C0EA2"/>
    <w:rsid w:val="005C1B95"/>
    <w:rsid w:val="005C2189"/>
    <w:rsid w:val="005C2797"/>
    <w:rsid w:val="005C2CF4"/>
    <w:rsid w:val="005C305B"/>
    <w:rsid w:val="005C3899"/>
    <w:rsid w:val="005C43DE"/>
    <w:rsid w:val="005C517F"/>
    <w:rsid w:val="005C5811"/>
    <w:rsid w:val="005C5D0D"/>
    <w:rsid w:val="005C5D1B"/>
    <w:rsid w:val="005C630C"/>
    <w:rsid w:val="005C6BB0"/>
    <w:rsid w:val="005C6E9B"/>
    <w:rsid w:val="005C6F56"/>
    <w:rsid w:val="005C7B2D"/>
    <w:rsid w:val="005D01FA"/>
    <w:rsid w:val="005D1AA8"/>
    <w:rsid w:val="005D27FE"/>
    <w:rsid w:val="005D28B5"/>
    <w:rsid w:val="005D2B59"/>
    <w:rsid w:val="005D3EFE"/>
    <w:rsid w:val="005D580F"/>
    <w:rsid w:val="005D690C"/>
    <w:rsid w:val="005D7AD2"/>
    <w:rsid w:val="005E05EF"/>
    <w:rsid w:val="005E1055"/>
    <w:rsid w:val="005E262C"/>
    <w:rsid w:val="005E2907"/>
    <w:rsid w:val="005E29BC"/>
    <w:rsid w:val="005E356B"/>
    <w:rsid w:val="005E370D"/>
    <w:rsid w:val="005E3799"/>
    <w:rsid w:val="005E3E64"/>
    <w:rsid w:val="005E487E"/>
    <w:rsid w:val="005E4ECB"/>
    <w:rsid w:val="005E5381"/>
    <w:rsid w:val="005E6095"/>
    <w:rsid w:val="005F427D"/>
    <w:rsid w:val="005F441E"/>
    <w:rsid w:val="005F588E"/>
    <w:rsid w:val="005F5A20"/>
    <w:rsid w:val="005F7742"/>
    <w:rsid w:val="006002D3"/>
    <w:rsid w:val="00600382"/>
    <w:rsid w:val="00600534"/>
    <w:rsid w:val="006015C5"/>
    <w:rsid w:val="00602956"/>
    <w:rsid w:val="006036AD"/>
    <w:rsid w:val="006042E1"/>
    <w:rsid w:val="00605568"/>
    <w:rsid w:val="006056FA"/>
    <w:rsid w:val="00605885"/>
    <w:rsid w:val="00606F5B"/>
    <w:rsid w:val="006079E9"/>
    <w:rsid w:val="00611EDB"/>
    <w:rsid w:val="0061399D"/>
    <w:rsid w:val="00613D3C"/>
    <w:rsid w:val="0061463E"/>
    <w:rsid w:val="00614A9A"/>
    <w:rsid w:val="006150FE"/>
    <w:rsid w:val="00617606"/>
    <w:rsid w:val="00617610"/>
    <w:rsid w:val="006177BB"/>
    <w:rsid w:val="0062088F"/>
    <w:rsid w:val="00621186"/>
    <w:rsid w:val="00621F11"/>
    <w:rsid w:val="0062273E"/>
    <w:rsid w:val="006229FB"/>
    <w:rsid w:val="00623317"/>
    <w:rsid w:val="0062365B"/>
    <w:rsid w:val="00623700"/>
    <w:rsid w:val="006239EA"/>
    <w:rsid w:val="00624088"/>
    <w:rsid w:val="006242A2"/>
    <w:rsid w:val="006248AD"/>
    <w:rsid w:val="00625323"/>
    <w:rsid w:val="00626184"/>
    <w:rsid w:val="006267D8"/>
    <w:rsid w:val="00630C3F"/>
    <w:rsid w:val="00631F07"/>
    <w:rsid w:val="00632495"/>
    <w:rsid w:val="00632D69"/>
    <w:rsid w:val="00633D1D"/>
    <w:rsid w:val="0063524B"/>
    <w:rsid w:val="00635B20"/>
    <w:rsid w:val="00635EB6"/>
    <w:rsid w:val="00640254"/>
    <w:rsid w:val="00640B74"/>
    <w:rsid w:val="00640C3B"/>
    <w:rsid w:val="00640F59"/>
    <w:rsid w:val="00641466"/>
    <w:rsid w:val="006416FD"/>
    <w:rsid w:val="00642026"/>
    <w:rsid w:val="006433A4"/>
    <w:rsid w:val="006435B2"/>
    <w:rsid w:val="00643F31"/>
    <w:rsid w:val="00644C81"/>
    <w:rsid w:val="0064601D"/>
    <w:rsid w:val="00646CFD"/>
    <w:rsid w:val="0065045B"/>
    <w:rsid w:val="00650DA2"/>
    <w:rsid w:val="00650F78"/>
    <w:rsid w:val="00651312"/>
    <w:rsid w:val="006513A3"/>
    <w:rsid w:val="00651600"/>
    <w:rsid w:val="006517A8"/>
    <w:rsid w:val="006529B2"/>
    <w:rsid w:val="00652DB1"/>
    <w:rsid w:val="0065343E"/>
    <w:rsid w:val="006542B8"/>
    <w:rsid w:val="0065447F"/>
    <w:rsid w:val="0065450B"/>
    <w:rsid w:val="00654DD1"/>
    <w:rsid w:val="0065591B"/>
    <w:rsid w:val="00656733"/>
    <w:rsid w:val="0065705F"/>
    <w:rsid w:val="0066015E"/>
    <w:rsid w:val="0066077A"/>
    <w:rsid w:val="00660E48"/>
    <w:rsid w:val="00661FAD"/>
    <w:rsid w:val="006627FC"/>
    <w:rsid w:val="00662F57"/>
    <w:rsid w:val="00664131"/>
    <w:rsid w:val="0066537D"/>
    <w:rsid w:val="00665783"/>
    <w:rsid w:val="00666C4C"/>
    <w:rsid w:val="00671754"/>
    <w:rsid w:val="00671C8B"/>
    <w:rsid w:val="006725B5"/>
    <w:rsid w:val="00673E91"/>
    <w:rsid w:val="00674181"/>
    <w:rsid w:val="00674323"/>
    <w:rsid w:val="006767D7"/>
    <w:rsid w:val="00676CC9"/>
    <w:rsid w:val="00676E29"/>
    <w:rsid w:val="006813BF"/>
    <w:rsid w:val="006814B8"/>
    <w:rsid w:val="006821F9"/>
    <w:rsid w:val="006822EE"/>
    <w:rsid w:val="00682342"/>
    <w:rsid w:val="0068352F"/>
    <w:rsid w:val="00684105"/>
    <w:rsid w:val="00685016"/>
    <w:rsid w:val="00685CF7"/>
    <w:rsid w:val="006860A4"/>
    <w:rsid w:val="00686781"/>
    <w:rsid w:val="00687469"/>
    <w:rsid w:val="006874C8"/>
    <w:rsid w:val="00690116"/>
    <w:rsid w:val="006917A6"/>
    <w:rsid w:val="006933C9"/>
    <w:rsid w:val="006943B4"/>
    <w:rsid w:val="00695F80"/>
    <w:rsid w:val="00696718"/>
    <w:rsid w:val="00696CCB"/>
    <w:rsid w:val="006978C7"/>
    <w:rsid w:val="006A0686"/>
    <w:rsid w:val="006A0715"/>
    <w:rsid w:val="006A14DC"/>
    <w:rsid w:val="006A2913"/>
    <w:rsid w:val="006A4436"/>
    <w:rsid w:val="006A4F72"/>
    <w:rsid w:val="006A54EF"/>
    <w:rsid w:val="006A5597"/>
    <w:rsid w:val="006A5A58"/>
    <w:rsid w:val="006A653E"/>
    <w:rsid w:val="006A7222"/>
    <w:rsid w:val="006A7829"/>
    <w:rsid w:val="006B0210"/>
    <w:rsid w:val="006B1B62"/>
    <w:rsid w:val="006B4D64"/>
    <w:rsid w:val="006B6374"/>
    <w:rsid w:val="006B690A"/>
    <w:rsid w:val="006B6934"/>
    <w:rsid w:val="006B6D8E"/>
    <w:rsid w:val="006B6F31"/>
    <w:rsid w:val="006B71A9"/>
    <w:rsid w:val="006B7B21"/>
    <w:rsid w:val="006C12EF"/>
    <w:rsid w:val="006C221A"/>
    <w:rsid w:val="006C2AFC"/>
    <w:rsid w:val="006C312F"/>
    <w:rsid w:val="006C32C4"/>
    <w:rsid w:val="006C4F0C"/>
    <w:rsid w:val="006C5DA1"/>
    <w:rsid w:val="006C65B3"/>
    <w:rsid w:val="006C701E"/>
    <w:rsid w:val="006C7C15"/>
    <w:rsid w:val="006C7DF4"/>
    <w:rsid w:val="006D03AF"/>
    <w:rsid w:val="006D08B3"/>
    <w:rsid w:val="006D0D4D"/>
    <w:rsid w:val="006D2048"/>
    <w:rsid w:val="006D2B4F"/>
    <w:rsid w:val="006D2FF3"/>
    <w:rsid w:val="006D3106"/>
    <w:rsid w:val="006D3E4C"/>
    <w:rsid w:val="006D45C4"/>
    <w:rsid w:val="006D6055"/>
    <w:rsid w:val="006D6E9C"/>
    <w:rsid w:val="006D71C4"/>
    <w:rsid w:val="006D744B"/>
    <w:rsid w:val="006D79EF"/>
    <w:rsid w:val="006E0A5A"/>
    <w:rsid w:val="006E115B"/>
    <w:rsid w:val="006E1CD2"/>
    <w:rsid w:val="006E2574"/>
    <w:rsid w:val="006E2B12"/>
    <w:rsid w:val="006E34BB"/>
    <w:rsid w:val="006E3BFD"/>
    <w:rsid w:val="006E3E81"/>
    <w:rsid w:val="006E4821"/>
    <w:rsid w:val="006E50CD"/>
    <w:rsid w:val="006E52D3"/>
    <w:rsid w:val="006E6167"/>
    <w:rsid w:val="006E6214"/>
    <w:rsid w:val="006F049D"/>
    <w:rsid w:val="006F0737"/>
    <w:rsid w:val="006F0A93"/>
    <w:rsid w:val="006F157F"/>
    <w:rsid w:val="006F1E03"/>
    <w:rsid w:val="006F1FF8"/>
    <w:rsid w:val="006F3958"/>
    <w:rsid w:val="006F39E9"/>
    <w:rsid w:val="006F6281"/>
    <w:rsid w:val="007016CC"/>
    <w:rsid w:val="007029F8"/>
    <w:rsid w:val="0070431E"/>
    <w:rsid w:val="007049DD"/>
    <w:rsid w:val="0070667C"/>
    <w:rsid w:val="0070707C"/>
    <w:rsid w:val="00707E8B"/>
    <w:rsid w:val="00707F92"/>
    <w:rsid w:val="007111B2"/>
    <w:rsid w:val="007112D0"/>
    <w:rsid w:val="00711F51"/>
    <w:rsid w:val="00712E9C"/>
    <w:rsid w:val="00713960"/>
    <w:rsid w:val="0071424F"/>
    <w:rsid w:val="007152F9"/>
    <w:rsid w:val="00715374"/>
    <w:rsid w:val="00717822"/>
    <w:rsid w:val="00720289"/>
    <w:rsid w:val="007206B3"/>
    <w:rsid w:val="00720AD0"/>
    <w:rsid w:val="00720C57"/>
    <w:rsid w:val="007215CB"/>
    <w:rsid w:val="00721760"/>
    <w:rsid w:val="007218F8"/>
    <w:rsid w:val="00722BC1"/>
    <w:rsid w:val="00723087"/>
    <w:rsid w:val="00723983"/>
    <w:rsid w:val="00724210"/>
    <w:rsid w:val="00724956"/>
    <w:rsid w:val="00725B4F"/>
    <w:rsid w:val="0072607B"/>
    <w:rsid w:val="00726865"/>
    <w:rsid w:val="00726D46"/>
    <w:rsid w:val="007274CC"/>
    <w:rsid w:val="00730413"/>
    <w:rsid w:val="0073069C"/>
    <w:rsid w:val="00730A04"/>
    <w:rsid w:val="0073177A"/>
    <w:rsid w:val="00734677"/>
    <w:rsid w:val="00737094"/>
    <w:rsid w:val="007376F1"/>
    <w:rsid w:val="007400D0"/>
    <w:rsid w:val="00740946"/>
    <w:rsid w:val="00741540"/>
    <w:rsid w:val="00741B86"/>
    <w:rsid w:val="00742A6C"/>
    <w:rsid w:val="0074326C"/>
    <w:rsid w:val="0074332A"/>
    <w:rsid w:val="00743714"/>
    <w:rsid w:val="00743968"/>
    <w:rsid w:val="00743EB8"/>
    <w:rsid w:val="0074501A"/>
    <w:rsid w:val="007458DE"/>
    <w:rsid w:val="00745B51"/>
    <w:rsid w:val="00746009"/>
    <w:rsid w:val="007464DB"/>
    <w:rsid w:val="00747C2E"/>
    <w:rsid w:val="00747E83"/>
    <w:rsid w:val="0075002F"/>
    <w:rsid w:val="007521AD"/>
    <w:rsid w:val="0075279D"/>
    <w:rsid w:val="00753CA2"/>
    <w:rsid w:val="0075417F"/>
    <w:rsid w:val="00754B2E"/>
    <w:rsid w:val="00754B86"/>
    <w:rsid w:val="007554FD"/>
    <w:rsid w:val="00755DA1"/>
    <w:rsid w:val="00756509"/>
    <w:rsid w:val="00757711"/>
    <w:rsid w:val="00760E9C"/>
    <w:rsid w:val="00760EBD"/>
    <w:rsid w:val="007619EA"/>
    <w:rsid w:val="0076224F"/>
    <w:rsid w:val="00763317"/>
    <w:rsid w:val="007633D1"/>
    <w:rsid w:val="0076432F"/>
    <w:rsid w:val="007650BC"/>
    <w:rsid w:val="00765853"/>
    <w:rsid w:val="00765AE2"/>
    <w:rsid w:val="007665B5"/>
    <w:rsid w:val="00766725"/>
    <w:rsid w:val="00770B57"/>
    <w:rsid w:val="00771440"/>
    <w:rsid w:val="00771A00"/>
    <w:rsid w:val="0077209C"/>
    <w:rsid w:val="007738E4"/>
    <w:rsid w:val="007740C5"/>
    <w:rsid w:val="00776507"/>
    <w:rsid w:val="0077686A"/>
    <w:rsid w:val="00776FDA"/>
    <w:rsid w:val="007778A7"/>
    <w:rsid w:val="007779C1"/>
    <w:rsid w:val="00777B19"/>
    <w:rsid w:val="00780AD7"/>
    <w:rsid w:val="00780C8F"/>
    <w:rsid w:val="00780CB5"/>
    <w:rsid w:val="00780D93"/>
    <w:rsid w:val="0078140E"/>
    <w:rsid w:val="00781BD3"/>
    <w:rsid w:val="00781F9A"/>
    <w:rsid w:val="007832F0"/>
    <w:rsid w:val="00783521"/>
    <w:rsid w:val="00783602"/>
    <w:rsid w:val="00783C1C"/>
    <w:rsid w:val="007845D2"/>
    <w:rsid w:val="007857F6"/>
    <w:rsid w:val="00785F33"/>
    <w:rsid w:val="00786B4F"/>
    <w:rsid w:val="00787137"/>
    <w:rsid w:val="0078758B"/>
    <w:rsid w:val="00787BEC"/>
    <w:rsid w:val="0079195E"/>
    <w:rsid w:val="00791C7E"/>
    <w:rsid w:val="0079233C"/>
    <w:rsid w:val="00792B22"/>
    <w:rsid w:val="00792C37"/>
    <w:rsid w:val="007938AF"/>
    <w:rsid w:val="00793ABE"/>
    <w:rsid w:val="00794EFC"/>
    <w:rsid w:val="0079540B"/>
    <w:rsid w:val="007954A3"/>
    <w:rsid w:val="007958C3"/>
    <w:rsid w:val="007965DC"/>
    <w:rsid w:val="00796FFC"/>
    <w:rsid w:val="007971DA"/>
    <w:rsid w:val="007A14F1"/>
    <w:rsid w:val="007A2226"/>
    <w:rsid w:val="007A297A"/>
    <w:rsid w:val="007A3BB0"/>
    <w:rsid w:val="007A5073"/>
    <w:rsid w:val="007A606D"/>
    <w:rsid w:val="007A64F7"/>
    <w:rsid w:val="007A7212"/>
    <w:rsid w:val="007A7C88"/>
    <w:rsid w:val="007B15CA"/>
    <w:rsid w:val="007B1D46"/>
    <w:rsid w:val="007B1FD6"/>
    <w:rsid w:val="007B2D8D"/>
    <w:rsid w:val="007B4ED7"/>
    <w:rsid w:val="007B573F"/>
    <w:rsid w:val="007B6206"/>
    <w:rsid w:val="007B776F"/>
    <w:rsid w:val="007C01DB"/>
    <w:rsid w:val="007C2971"/>
    <w:rsid w:val="007C5DB6"/>
    <w:rsid w:val="007C5E3C"/>
    <w:rsid w:val="007C6BEA"/>
    <w:rsid w:val="007C7DCD"/>
    <w:rsid w:val="007D0A1F"/>
    <w:rsid w:val="007D29A2"/>
    <w:rsid w:val="007D3104"/>
    <w:rsid w:val="007D3213"/>
    <w:rsid w:val="007D490A"/>
    <w:rsid w:val="007D4ACD"/>
    <w:rsid w:val="007D5758"/>
    <w:rsid w:val="007D6251"/>
    <w:rsid w:val="007D66CD"/>
    <w:rsid w:val="007D6806"/>
    <w:rsid w:val="007D7CF3"/>
    <w:rsid w:val="007E123D"/>
    <w:rsid w:val="007E19C6"/>
    <w:rsid w:val="007E1AD9"/>
    <w:rsid w:val="007E28B1"/>
    <w:rsid w:val="007E36BA"/>
    <w:rsid w:val="007E493B"/>
    <w:rsid w:val="007E49E2"/>
    <w:rsid w:val="007E54C5"/>
    <w:rsid w:val="007E5DFE"/>
    <w:rsid w:val="007E63BE"/>
    <w:rsid w:val="007E66DF"/>
    <w:rsid w:val="007E67C8"/>
    <w:rsid w:val="007E696C"/>
    <w:rsid w:val="007E7031"/>
    <w:rsid w:val="007E71E3"/>
    <w:rsid w:val="007F0243"/>
    <w:rsid w:val="007F0728"/>
    <w:rsid w:val="007F0F4F"/>
    <w:rsid w:val="007F1386"/>
    <w:rsid w:val="007F1BE9"/>
    <w:rsid w:val="007F1CD2"/>
    <w:rsid w:val="007F2363"/>
    <w:rsid w:val="007F27AD"/>
    <w:rsid w:val="007F3333"/>
    <w:rsid w:val="007F41E5"/>
    <w:rsid w:val="007F50FF"/>
    <w:rsid w:val="007F55C6"/>
    <w:rsid w:val="007F6DE7"/>
    <w:rsid w:val="007F70D0"/>
    <w:rsid w:val="00801F3A"/>
    <w:rsid w:val="008032AE"/>
    <w:rsid w:val="0080332C"/>
    <w:rsid w:val="008034B4"/>
    <w:rsid w:val="008041D8"/>
    <w:rsid w:val="008065A5"/>
    <w:rsid w:val="008118EC"/>
    <w:rsid w:val="008123E6"/>
    <w:rsid w:val="0081446E"/>
    <w:rsid w:val="0081450D"/>
    <w:rsid w:val="00815AD2"/>
    <w:rsid w:val="00815B8A"/>
    <w:rsid w:val="0081730F"/>
    <w:rsid w:val="00817DDC"/>
    <w:rsid w:val="00817E19"/>
    <w:rsid w:val="00820092"/>
    <w:rsid w:val="008202DB"/>
    <w:rsid w:val="00820372"/>
    <w:rsid w:val="00820647"/>
    <w:rsid w:val="00821F37"/>
    <w:rsid w:val="008220B9"/>
    <w:rsid w:val="00823DC1"/>
    <w:rsid w:val="00823F18"/>
    <w:rsid w:val="00826330"/>
    <w:rsid w:val="008263C7"/>
    <w:rsid w:val="0082643D"/>
    <w:rsid w:val="00826625"/>
    <w:rsid w:val="00826B9B"/>
    <w:rsid w:val="00827587"/>
    <w:rsid w:val="00830965"/>
    <w:rsid w:val="00831A86"/>
    <w:rsid w:val="00833238"/>
    <w:rsid w:val="00833B73"/>
    <w:rsid w:val="00835073"/>
    <w:rsid w:val="00837922"/>
    <w:rsid w:val="0084068C"/>
    <w:rsid w:val="00840DF9"/>
    <w:rsid w:val="00841AFF"/>
    <w:rsid w:val="00841B0F"/>
    <w:rsid w:val="00841B92"/>
    <w:rsid w:val="008436F0"/>
    <w:rsid w:val="0084370B"/>
    <w:rsid w:val="008441DD"/>
    <w:rsid w:val="00844FD5"/>
    <w:rsid w:val="00845707"/>
    <w:rsid w:val="00846C2F"/>
    <w:rsid w:val="008472F4"/>
    <w:rsid w:val="00847426"/>
    <w:rsid w:val="0084772E"/>
    <w:rsid w:val="00847F56"/>
    <w:rsid w:val="00852AB7"/>
    <w:rsid w:val="00852D9A"/>
    <w:rsid w:val="00854060"/>
    <w:rsid w:val="00854366"/>
    <w:rsid w:val="00854AA3"/>
    <w:rsid w:val="00854E2F"/>
    <w:rsid w:val="008555CA"/>
    <w:rsid w:val="008563C8"/>
    <w:rsid w:val="008566F6"/>
    <w:rsid w:val="008569B8"/>
    <w:rsid w:val="0085772A"/>
    <w:rsid w:val="00857E0E"/>
    <w:rsid w:val="00861BFE"/>
    <w:rsid w:val="00861CAF"/>
    <w:rsid w:val="0086220C"/>
    <w:rsid w:val="008641EF"/>
    <w:rsid w:val="00864721"/>
    <w:rsid w:val="008653D7"/>
    <w:rsid w:val="00865C99"/>
    <w:rsid w:val="00866F31"/>
    <w:rsid w:val="0087058E"/>
    <w:rsid w:val="008716F7"/>
    <w:rsid w:val="008721F4"/>
    <w:rsid w:val="008722A4"/>
    <w:rsid w:val="00873559"/>
    <w:rsid w:val="0087355A"/>
    <w:rsid w:val="00873AE5"/>
    <w:rsid w:val="00875100"/>
    <w:rsid w:val="008759E5"/>
    <w:rsid w:val="00876EB1"/>
    <w:rsid w:val="008776A2"/>
    <w:rsid w:val="00877A59"/>
    <w:rsid w:val="00877ADA"/>
    <w:rsid w:val="00880F8C"/>
    <w:rsid w:val="00882C49"/>
    <w:rsid w:val="008835EB"/>
    <w:rsid w:val="00883ECB"/>
    <w:rsid w:val="00884E86"/>
    <w:rsid w:val="008853ED"/>
    <w:rsid w:val="008854F6"/>
    <w:rsid w:val="00885617"/>
    <w:rsid w:val="00885E1C"/>
    <w:rsid w:val="00885F79"/>
    <w:rsid w:val="00886161"/>
    <w:rsid w:val="0088663B"/>
    <w:rsid w:val="00886C53"/>
    <w:rsid w:val="00886CDF"/>
    <w:rsid w:val="00886DE0"/>
    <w:rsid w:val="00886E50"/>
    <w:rsid w:val="00887937"/>
    <w:rsid w:val="008900BA"/>
    <w:rsid w:val="00890170"/>
    <w:rsid w:val="0089402E"/>
    <w:rsid w:val="00894160"/>
    <w:rsid w:val="0089426B"/>
    <w:rsid w:val="00894AA9"/>
    <w:rsid w:val="00895284"/>
    <w:rsid w:val="00896891"/>
    <w:rsid w:val="0089721D"/>
    <w:rsid w:val="008A1ECB"/>
    <w:rsid w:val="008A2085"/>
    <w:rsid w:val="008A246A"/>
    <w:rsid w:val="008A27EB"/>
    <w:rsid w:val="008A2A27"/>
    <w:rsid w:val="008A37E7"/>
    <w:rsid w:val="008A41B0"/>
    <w:rsid w:val="008A4F63"/>
    <w:rsid w:val="008A5A3E"/>
    <w:rsid w:val="008A5CD5"/>
    <w:rsid w:val="008A666E"/>
    <w:rsid w:val="008A6BD4"/>
    <w:rsid w:val="008A7C53"/>
    <w:rsid w:val="008B08D2"/>
    <w:rsid w:val="008B163B"/>
    <w:rsid w:val="008B20C7"/>
    <w:rsid w:val="008B27F9"/>
    <w:rsid w:val="008B2BF6"/>
    <w:rsid w:val="008B2ED9"/>
    <w:rsid w:val="008B35CD"/>
    <w:rsid w:val="008B6162"/>
    <w:rsid w:val="008B6A9F"/>
    <w:rsid w:val="008B6B76"/>
    <w:rsid w:val="008C064F"/>
    <w:rsid w:val="008C08D6"/>
    <w:rsid w:val="008C0A5C"/>
    <w:rsid w:val="008C0C46"/>
    <w:rsid w:val="008C15C4"/>
    <w:rsid w:val="008C1866"/>
    <w:rsid w:val="008C1F7B"/>
    <w:rsid w:val="008C2B85"/>
    <w:rsid w:val="008C4C91"/>
    <w:rsid w:val="008C7548"/>
    <w:rsid w:val="008D0068"/>
    <w:rsid w:val="008D04B1"/>
    <w:rsid w:val="008D053F"/>
    <w:rsid w:val="008D141C"/>
    <w:rsid w:val="008D15C8"/>
    <w:rsid w:val="008D1BD0"/>
    <w:rsid w:val="008D1D7C"/>
    <w:rsid w:val="008D25AA"/>
    <w:rsid w:val="008D40F0"/>
    <w:rsid w:val="008D4B1B"/>
    <w:rsid w:val="008D50D4"/>
    <w:rsid w:val="008D52D7"/>
    <w:rsid w:val="008D557A"/>
    <w:rsid w:val="008D5F12"/>
    <w:rsid w:val="008D695A"/>
    <w:rsid w:val="008D6B62"/>
    <w:rsid w:val="008D763D"/>
    <w:rsid w:val="008D7C6B"/>
    <w:rsid w:val="008E00A6"/>
    <w:rsid w:val="008E1382"/>
    <w:rsid w:val="008E15A8"/>
    <w:rsid w:val="008E15E9"/>
    <w:rsid w:val="008E2362"/>
    <w:rsid w:val="008E372E"/>
    <w:rsid w:val="008E4114"/>
    <w:rsid w:val="008E4E59"/>
    <w:rsid w:val="008E56C1"/>
    <w:rsid w:val="008E6430"/>
    <w:rsid w:val="008F02B5"/>
    <w:rsid w:val="008F03E4"/>
    <w:rsid w:val="008F1546"/>
    <w:rsid w:val="008F1D31"/>
    <w:rsid w:val="008F213D"/>
    <w:rsid w:val="008F219D"/>
    <w:rsid w:val="008F36C8"/>
    <w:rsid w:val="008F38B7"/>
    <w:rsid w:val="008F3968"/>
    <w:rsid w:val="008F4DD2"/>
    <w:rsid w:val="008F4DD3"/>
    <w:rsid w:val="0090026D"/>
    <w:rsid w:val="009005C8"/>
    <w:rsid w:val="0090137C"/>
    <w:rsid w:val="00901AB2"/>
    <w:rsid w:val="00901D55"/>
    <w:rsid w:val="00902B26"/>
    <w:rsid w:val="00902D21"/>
    <w:rsid w:val="009039BD"/>
    <w:rsid w:val="009044E8"/>
    <w:rsid w:val="0090482A"/>
    <w:rsid w:val="00904C86"/>
    <w:rsid w:val="00906DE1"/>
    <w:rsid w:val="00907C55"/>
    <w:rsid w:val="00907D07"/>
    <w:rsid w:val="00913910"/>
    <w:rsid w:val="00921DC0"/>
    <w:rsid w:val="009229CB"/>
    <w:rsid w:val="0092311D"/>
    <w:rsid w:val="0092379C"/>
    <w:rsid w:val="009240EF"/>
    <w:rsid w:val="00924295"/>
    <w:rsid w:val="00924436"/>
    <w:rsid w:val="00924515"/>
    <w:rsid w:val="00924FC2"/>
    <w:rsid w:val="00925FEB"/>
    <w:rsid w:val="00930A8A"/>
    <w:rsid w:val="009310EF"/>
    <w:rsid w:val="00931DDE"/>
    <w:rsid w:val="00932430"/>
    <w:rsid w:val="00933F19"/>
    <w:rsid w:val="00934955"/>
    <w:rsid w:val="00936086"/>
    <w:rsid w:val="00936412"/>
    <w:rsid w:val="00937483"/>
    <w:rsid w:val="0093799B"/>
    <w:rsid w:val="00941241"/>
    <w:rsid w:val="00941879"/>
    <w:rsid w:val="00942623"/>
    <w:rsid w:val="0094350B"/>
    <w:rsid w:val="00943727"/>
    <w:rsid w:val="00943D72"/>
    <w:rsid w:val="00944E0A"/>
    <w:rsid w:val="009451BB"/>
    <w:rsid w:val="00945F1F"/>
    <w:rsid w:val="00946507"/>
    <w:rsid w:val="00946574"/>
    <w:rsid w:val="0094684F"/>
    <w:rsid w:val="00947707"/>
    <w:rsid w:val="00947F02"/>
    <w:rsid w:val="00952197"/>
    <w:rsid w:val="00952C0D"/>
    <w:rsid w:val="00953456"/>
    <w:rsid w:val="00953720"/>
    <w:rsid w:val="0095424D"/>
    <w:rsid w:val="00954977"/>
    <w:rsid w:val="00955E88"/>
    <w:rsid w:val="00956303"/>
    <w:rsid w:val="00956514"/>
    <w:rsid w:val="00956DDE"/>
    <w:rsid w:val="009611E0"/>
    <w:rsid w:val="00961A66"/>
    <w:rsid w:val="00961D16"/>
    <w:rsid w:val="009642AF"/>
    <w:rsid w:val="00965539"/>
    <w:rsid w:val="00966648"/>
    <w:rsid w:val="00966F08"/>
    <w:rsid w:val="00967404"/>
    <w:rsid w:val="00967E85"/>
    <w:rsid w:val="00972FD9"/>
    <w:rsid w:val="009734AA"/>
    <w:rsid w:val="00974332"/>
    <w:rsid w:val="00974A16"/>
    <w:rsid w:val="00976BCC"/>
    <w:rsid w:val="00976F2A"/>
    <w:rsid w:val="00977C15"/>
    <w:rsid w:val="0098042A"/>
    <w:rsid w:val="00980CC4"/>
    <w:rsid w:val="00982786"/>
    <w:rsid w:val="0098377A"/>
    <w:rsid w:val="00984EB3"/>
    <w:rsid w:val="00986ABD"/>
    <w:rsid w:val="00987C5D"/>
    <w:rsid w:val="00987E54"/>
    <w:rsid w:val="00990554"/>
    <w:rsid w:val="009922AF"/>
    <w:rsid w:val="009927D8"/>
    <w:rsid w:val="00992F89"/>
    <w:rsid w:val="009945C8"/>
    <w:rsid w:val="0099619A"/>
    <w:rsid w:val="00996C56"/>
    <w:rsid w:val="0099784C"/>
    <w:rsid w:val="00997BEE"/>
    <w:rsid w:val="009A0674"/>
    <w:rsid w:val="009A1CC5"/>
    <w:rsid w:val="009A1EF7"/>
    <w:rsid w:val="009A25CB"/>
    <w:rsid w:val="009A25D8"/>
    <w:rsid w:val="009A2927"/>
    <w:rsid w:val="009A4BFB"/>
    <w:rsid w:val="009A51EA"/>
    <w:rsid w:val="009A5B1A"/>
    <w:rsid w:val="009A5B46"/>
    <w:rsid w:val="009A7ED5"/>
    <w:rsid w:val="009B04F7"/>
    <w:rsid w:val="009B1EDE"/>
    <w:rsid w:val="009B2592"/>
    <w:rsid w:val="009B4D03"/>
    <w:rsid w:val="009B58BF"/>
    <w:rsid w:val="009B5FFD"/>
    <w:rsid w:val="009B610B"/>
    <w:rsid w:val="009B6DD4"/>
    <w:rsid w:val="009B7380"/>
    <w:rsid w:val="009B78D3"/>
    <w:rsid w:val="009C0EF4"/>
    <w:rsid w:val="009C1334"/>
    <w:rsid w:val="009C14DC"/>
    <w:rsid w:val="009C19D2"/>
    <w:rsid w:val="009C261E"/>
    <w:rsid w:val="009C2A51"/>
    <w:rsid w:val="009C2F77"/>
    <w:rsid w:val="009C350A"/>
    <w:rsid w:val="009C444A"/>
    <w:rsid w:val="009C7791"/>
    <w:rsid w:val="009C79B5"/>
    <w:rsid w:val="009D0142"/>
    <w:rsid w:val="009D1968"/>
    <w:rsid w:val="009D1A28"/>
    <w:rsid w:val="009D1E3E"/>
    <w:rsid w:val="009D2219"/>
    <w:rsid w:val="009D2B19"/>
    <w:rsid w:val="009D2FA9"/>
    <w:rsid w:val="009D358C"/>
    <w:rsid w:val="009D3BC9"/>
    <w:rsid w:val="009D3C15"/>
    <w:rsid w:val="009D474E"/>
    <w:rsid w:val="009D5856"/>
    <w:rsid w:val="009D5B14"/>
    <w:rsid w:val="009E0A1F"/>
    <w:rsid w:val="009E3D09"/>
    <w:rsid w:val="009E43A8"/>
    <w:rsid w:val="009E43E3"/>
    <w:rsid w:val="009E4D72"/>
    <w:rsid w:val="009E4F12"/>
    <w:rsid w:val="009E55F5"/>
    <w:rsid w:val="009E58D2"/>
    <w:rsid w:val="009E5EB7"/>
    <w:rsid w:val="009E5EC8"/>
    <w:rsid w:val="009E6876"/>
    <w:rsid w:val="009E6B20"/>
    <w:rsid w:val="009E760C"/>
    <w:rsid w:val="009F01D7"/>
    <w:rsid w:val="009F1E81"/>
    <w:rsid w:val="009F2A51"/>
    <w:rsid w:val="009F2BE5"/>
    <w:rsid w:val="009F3EAD"/>
    <w:rsid w:val="009F4C08"/>
    <w:rsid w:val="009F5473"/>
    <w:rsid w:val="009F5D16"/>
    <w:rsid w:val="009F5E0F"/>
    <w:rsid w:val="009F6DFF"/>
    <w:rsid w:val="009F7B97"/>
    <w:rsid w:val="00A013C3"/>
    <w:rsid w:val="00A01EA5"/>
    <w:rsid w:val="00A029D9"/>
    <w:rsid w:val="00A054D3"/>
    <w:rsid w:val="00A05D38"/>
    <w:rsid w:val="00A05F85"/>
    <w:rsid w:val="00A1015B"/>
    <w:rsid w:val="00A106BB"/>
    <w:rsid w:val="00A10874"/>
    <w:rsid w:val="00A11017"/>
    <w:rsid w:val="00A1104A"/>
    <w:rsid w:val="00A11377"/>
    <w:rsid w:val="00A11389"/>
    <w:rsid w:val="00A114C4"/>
    <w:rsid w:val="00A11DDA"/>
    <w:rsid w:val="00A13F3E"/>
    <w:rsid w:val="00A15109"/>
    <w:rsid w:val="00A15763"/>
    <w:rsid w:val="00A16956"/>
    <w:rsid w:val="00A17AFF"/>
    <w:rsid w:val="00A212C5"/>
    <w:rsid w:val="00A21782"/>
    <w:rsid w:val="00A2228E"/>
    <w:rsid w:val="00A22977"/>
    <w:rsid w:val="00A22DF3"/>
    <w:rsid w:val="00A231D0"/>
    <w:rsid w:val="00A238ED"/>
    <w:rsid w:val="00A23FE1"/>
    <w:rsid w:val="00A268D7"/>
    <w:rsid w:val="00A26AB5"/>
    <w:rsid w:val="00A26EF6"/>
    <w:rsid w:val="00A301D4"/>
    <w:rsid w:val="00A30A44"/>
    <w:rsid w:val="00A31EF5"/>
    <w:rsid w:val="00A323CE"/>
    <w:rsid w:val="00A324BF"/>
    <w:rsid w:val="00A325CD"/>
    <w:rsid w:val="00A35156"/>
    <w:rsid w:val="00A35BB0"/>
    <w:rsid w:val="00A40BC3"/>
    <w:rsid w:val="00A410D7"/>
    <w:rsid w:val="00A41B16"/>
    <w:rsid w:val="00A41C5B"/>
    <w:rsid w:val="00A42BC7"/>
    <w:rsid w:val="00A43188"/>
    <w:rsid w:val="00A441A5"/>
    <w:rsid w:val="00A452E9"/>
    <w:rsid w:val="00A457D1"/>
    <w:rsid w:val="00A463B4"/>
    <w:rsid w:val="00A46DCD"/>
    <w:rsid w:val="00A47D1D"/>
    <w:rsid w:val="00A50278"/>
    <w:rsid w:val="00A51126"/>
    <w:rsid w:val="00A51559"/>
    <w:rsid w:val="00A5164C"/>
    <w:rsid w:val="00A51920"/>
    <w:rsid w:val="00A51949"/>
    <w:rsid w:val="00A524CB"/>
    <w:rsid w:val="00A52B76"/>
    <w:rsid w:val="00A54DD6"/>
    <w:rsid w:val="00A55903"/>
    <w:rsid w:val="00A56027"/>
    <w:rsid w:val="00A61C3A"/>
    <w:rsid w:val="00A62073"/>
    <w:rsid w:val="00A628A4"/>
    <w:rsid w:val="00A628B8"/>
    <w:rsid w:val="00A6292A"/>
    <w:rsid w:val="00A6462A"/>
    <w:rsid w:val="00A64A9A"/>
    <w:rsid w:val="00A64EFA"/>
    <w:rsid w:val="00A660ED"/>
    <w:rsid w:val="00A665B5"/>
    <w:rsid w:val="00A66EA1"/>
    <w:rsid w:val="00A706D9"/>
    <w:rsid w:val="00A712C3"/>
    <w:rsid w:val="00A71469"/>
    <w:rsid w:val="00A71E50"/>
    <w:rsid w:val="00A72352"/>
    <w:rsid w:val="00A72581"/>
    <w:rsid w:val="00A72599"/>
    <w:rsid w:val="00A72743"/>
    <w:rsid w:val="00A72CC9"/>
    <w:rsid w:val="00A74F45"/>
    <w:rsid w:val="00A7573B"/>
    <w:rsid w:val="00A80143"/>
    <w:rsid w:val="00A80D58"/>
    <w:rsid w:val="00A814F8"/>
    <w:rsid w:val="00A81B93"/>
    <w:rsid w:val="00A81FC5"/>
    <w:rsid w:val="00A82840"/>
    <w:rsid w:val="00A83115"/>
    <w:rsid w:val="00A8643D"/>
    <w:rsid w:val="00A87E1B"/>
    <w:rsid w:val="00A92145"/>
    <w:rsid w:val="00A923EC"/>
    <w:rsid w:val="00A92611"/>
    <w:rsid w:val="00A95188"/>
    <w:rsid w:val="00A96A7E"/>
    <w:rsid w:val="00A96C61"/>
    <w:rsid w:val="00A96E94"/>
    <w:rsid w:val="00AA09EA"/>
    <w:rsid w:val="00AA0D2D"/>
    <w:rsid w:val="00AA0DB9"/>
    <w:rsid w:val="00AA14CD"/>
    <w:rsid w:val="00AA18AD"/>
    <w:rsid w:val="00AA2051"/>
    <w:rsid w:val="00AA26E4"/>
    <w:rsid w:val="00AA2BCA"/>
    <w:rsid w:val="00AA3708"/>
    <w:rsid w:val="00AA3FBE"/>
    <w:rsid w:val="00AA51C7"/>
    <w:rsid w:val="00AA5624"/>
    <w:rsid w:val="00AA6352"/>
    <w:rsid w:val="00AA649A"/>
    <w:rsid w:val="00AA64DB"/>
    <w:rsid w:val="00AA6CF8"/>
    <w:rsid w:val="00AB0A69"/>
    <w:rsid w:val="00AB117B"/>
    <w:rsid w:val="00AB22E5"/>
    <w:rsid w:val="00AB3A43"/>
    <w:rsid w:val="00AB4D09"/>
    <w:rsid w:val="00AB5F8D"/>
    <w:rsid w:val="00AB7DF1"/>
    <w:rsid w:val="00AC05A2"/>
    <w:rsid w:val="00AC12FC"/>
    <w:rsid w:val="00AC1853"/>
    <w:rsid w:val="00AC1DB9"/>
    <w:rsid w:val="00AC3CEE"/>
    <w:rsid w:val="00AC4B8E"/>
    <w:rsid w:val="00AC515E"/>
    <w:rsid w:val="00AC5421"/>
    <w:rsid w:val="00AC5A19"/>
    <w:rsid w:val="00AC72AE"/>
    <w:rsid w:val="00AC7A52"/>
    <w:rsid w:val="00AC7D43"/>
    <w:rsid w:val="00AD0287"/>
    <w:rsid w:val="00AD0645"/>
    <w:rsid w:val="00AD160E"/>
    <w:rsid w:val="00AD2577"/>
    <w:rsid w:val="00AD29C4"/>
    <w:rsid w:val="00AD38CD"/>
    <w:rsid w:val="00AD47E3"/>
    <w:rsid w:val="00AD48A2"/>
    <w:rsid w:val="00AD6BE1"/>
    <w:rsid w:val="00AD6E8D"/>
    <w:rsid w:val="00AD71E9"/>
    <w:rsid w:val="00AD7512"/>
    <w:rsid w:val="00AD7D37"/>
    <w:rsid w:val="00AE024B"/>
    <w:rsid w:val="00AE0567"/>
    <w:rsid w:val="00AE11FB"/>
    <w:rsid w:val="00AE2EF9"/>
    <w:rsid w:val="00AE3D54"/>
    <w:rsid w:val="00AE45FD"/>
    <w:rsid w:val="00AE58E4"/>
    <w:rsid w:val="00AE5BBA"/>
    <w:rsid w:val="00AE603C"/>
    <w:rsid w:val="00AE697B"/>
    <w:rsid w:val="00AE6E9F"/>
    <w:rsid w:val="00AE6F9C"/>
    <w:rsid w:val="00AE718E"/>
    <w:rsid w:val="00AE76FB"/>
    <w:rsid w:val="00AE78E1"/>
    <w:rsid w:val="00AE7CAE"/>
    <w:rsid w:val="00AE7DDB"/>
    <w:rsid w:val="00AF0858"/>
    <w:rsid w:val="00AF2177"/>
    <w:rsid w:val="00AF35E5"/>
    <w:rsid w:val="00AF3B5F"/>
    <w:rsid w:val="00AF3D57"/>
    <w:rsid w:val="00AF46E1"/>
    <w:rsid w:val="00AF497B"/>
    <w:rsid w:val="00AF510D"/>
    <w:rsid w:val="00AF69A8"/>
    <w:rsid w:val="00AF6B3E"/>
    <w:rsid w:val="00AF6B6F"/>
    <w:rsid w:val="00AF71C8"/>
    <w:rsid w:val="00AF71F2"/>
    <w:rsid w:val="00B006EA"/>
    <w:rsid w:val="00B01DDF"/>
    <w:rsid w:val="00B0346C"/>
    <w:rsid w:val="00B03A4F"/>
    <w:rsid w:val="00B03E4F"/>
    <w:rsid w:val="00B04369"/>
    <w:rsid w:val="00B10CF2"/>
    <w:rsid w:val="00B115F7"/>
    <w:rsid w:val="00B11AB1"/>
    <w:rsid w:val="00B1208B"/>
    <w:rsid w:val="00B13CB1"/>
    <w:rsid w:val="00B143A2"/>
    <w:rsid w:val="00B14AC3"/>
    <w:rsid w:val="00B15F90"/>
    <w:rsid w:val="00B16648"/>
    <w:rsid w:val="00B17356"/>
    <w:rsid w:val="00B1742E"/>
    <w:rsid w:val="00B17AE7"/>
    <w:rsid w:val="00B205D4"/>
    <w:rsid w:val="00B21E1C"/>
    <w:rsid w:val="00B22BD1"/>
    <w:rsid w:val="00B22C9D"/>
    <w:rsid w:val="00B23149"/>
    <w:rsid w:val="00B2347E"/>
    <w:rsid w:val="00B23935"/>
    <w:rsid w:val="00B23D8C"/>
    <w:rsid w:val="00B27130"/>
    <w:rsid w:val="00B27E9D"/>
    <w:rsid w:val="00B3061D"/>
    <w:rsid w:val="00B30B72"/>
    <w:rsid w:val="00B30B7C"/>
    <w:rsid w:val="00B3304E"/>
    <w:rsid w:val="00B35C08"/>
    <w:rsid w:val="00B35E78"/>
    <w:rsid w:val="00B379F7"/>
    <w:rsid w:val="00B40F65"/>
    <w:rsid w:val="00B41B9D"/>
    <w:rsid w:val="00B41E28"/>
    <w:rsid w:val="00B42137"/>
    <w:rsid w:val="00B43BDC"/>
    <w:rsid w:val="00B45FA7"/>
    <w:rsid w:val="00B477E7"/>
    <w:rsid w:val="00B500AE"/>
    <w:rsid w:val="00B5012F"/>
    <w:rsid w:val="00B50AAD"/>
    <w:rsid w:val="00B51A5B"/>
    <w:rsid w:val="00B51BA0"/>
    <w:rsid w:val="00B52456"/>
    <w:rsid w:val="00B534CF"/>
    <w:rsid w:val="00B549D1"/>
    <w:rsid w:val="00B54C48"/>
    <w:rsid w:val="00B55DD7"/>
    <w:rsid w:val="00B560DE"/>
    <w:rsid w:val="00B56272"/>
    <w:rsid w:val="00B5664A"/>
    <w:rsid w:val="00B5734E"/>
    <w:rsid w:val="00B57AD0"/>
    <w:rsid w:val="00B57D3B"/>
    <w:rsid w:val="00B6000F"/>
    <w:rsid w:val="00B600FD"/>
    <w:rsid w:val="00B6070D"/>
    <w:rsid w:val="00B6199B"/>
    <w:rsid w:val="00B6273F"/>
    <w:rsid w:val="00B62DAD"/>
    <w:rsid w:val="00B62F1A"/>
    <w:rsid w:val="00B64D5E"/>
    <w:rsid w:val="00B6706C"/>
    <w:rsid w:val="00B670F7"/>
    <w:rsid w:val="00B67E98"/>
    <w:rsid w:val="00B70339"/>
    <w:rsid w:val="00B713EB"/>
    <w:rsid w:val="00B7150D"/>
    <w:rsid w:val="00B71FF4"/>
    <w:rsid w:val="00B7244E"/>
    <w:rsid w:val="00B72C77"/>
    <w:rsid w:val="00B73180"/>
    <w:rsid w:val="00B73C58"/>
    <w:rsid w:val="00B74E85"/>
    <w:rsid w:val="00B75255"/>
    <w:rsid w:val="00B77026"/>
    <w:rsid w:val="00B77155"/>
    <w:rsid w:val="00B77448"/>
    <w:rsid w:val="00B77487"/>
    <w:rsid w:val="00B813E8"/>
    <w:rsid w:val="00B815F7"/>
    <w:rsid w:val="00B81D1A"/>
    <w:rsid w:val="00B84076"/>
    <w:rsid w:val="00B84448"/>
    <w:rsid w:val="00B84A4C"/>
    <w:rsid w:val="00B84D38"/>
    <w:rsid w:val="00B84F75"/>
    <w:rsid w:val="00B8644A"/>
    <w:rsid w:val="00B8698F"/>
    <w:rsid w:val="00B87526"/>
    <w:rsid w:val="00B875A3"/>
    <w:rsid w:val="00B87E30"/>
    <w:rsid w:val="00B87ECF"/>
    <w:rsid w:val="00B9103C"/>
    <w:rsid w:val="00B9160C"/>
    <w:rsid w:val="00B9304F"/>
    <w:rsid w:val="00B93573"/>
    <w:rsid w:val="00B94629"/>
    <w:rsid w:val="00B94F7C"/>
    <w:rsid w:val="00B952BD"/>
    <w:rsid w:val="00B96049"/>
    <w:rsid w:val="00B96129"/>
    <w:rsid w:val="00B970FE"/>
    <w:rsid w:val="00B97845"/>
    <w:rsid w:val="00BA0194"/>
    <w:rsid w:val="00BA0480"/>
    <w:rsid w:val="00BA1B9B"/>
    <w:rsid w:val="00BA24EC"/>
    <w:rsid w:val="00BA2696"/>
    <w:rsid w:val="00BA2734"/>
    <w:rsid w:val="00BA2A60"/>
    <w:rsid w:val="00BA360D"/>
    <w:rsid w:val="00BA3C26"/>
    <w:rsid w:val="00BA4819"/>
    <w:rsid w:val="00BA5210"/>
    <w:rsid w:val="00BA52FE"/>
    <w:rsid w:val="00BA5572"/>
    <w:rsid w:val="00BA6C3A"/>
    <w:rsid w:val="00BA6F2E"/>
    <w:rsid w:val="00BA7D51"/>
    <w:rsid w:val="00BB1A31"/>
    <w:rsid w:val="00BB4C24"/>
    <w:rsid w:val="00BC1D60"/>
    <w:rsid w:val="00BC1F34"/>
    <w:rsid w:val="00BC2194"/>
    <w:rsid w:val="00BC22CD"/>
    <w:rsid w:val="00BC2C53"/>
    <w:rsid w:val="00BC32EC"/>
    <w:rsid w:val="00BC33E3"/>
    <w:rsid w:val="00BC4FF8"/>
    <w:rsid w:val="00BC53B6"/>
    <w:rsid w:val="00BC58DA"/>
    <w:rsid w:val="00BC5A81"/>
    <w:rsid w:val="00BC6535"/>
    <w:rsid w:val="00BC6E73"/>
    <w:rsid w:val="00BC6EE9"/>
    <w:rsid w:val="00BD1269"/>
    <w:rsid w:val="00BD13F0"/>
    <w:rsid w:val="00BD1AE9"/>
    <w:rsid w:val="00BD1B6B"/>
    <w:rsid w:val="00BD1F53"/>
    <w:rsid w:val="00BD204B"/>
    <w:rsid w:val="00BD231F"/>
    <w:rsid w:val="00BD2578"/>
    <w:rsid w:val="00BD27FC"/>
    <w:rsid w:val="00BD29B7"/>
    <w:rsid w:val="00BD2B8D"/>
    <w:rsid w:val="00BD4F6F"/>
    <w:rsid w:val="00BD7F44"/>
    <w:rsid w:val="00BE00EF"/>
    <w:rsid w:val="00BE0117"/>
    <w:rsid w:val="00BE0632"/>
    <w:rsid w:val="00BE0A06"/>
    <w:rsid w:val="00BE22B0"/>
    <w:rsid w:val="00BE249D"/>
    <w:rsid w:val="00BE32BC"/>
    <w:rsid w:val="00BE44B4"/>
    <w:rsid w:val="00BE4974"/>
    <w:rsid w:val="00BE4AD9"/>
    <w:rsid w:val="00BE4BAC"/>
    <w:rsid w:val="00BE50B2"/>
    <w:rsid w:val="00BE578A"/>
    <w:rsid w:val="00BE750C"/>
    <w:rsid w:val="00BE7ABB"/>
    <w:rsid w:val="00BE7BED"/>
    <w:rsid w:val="00BF0EBD"/>
    <w:rsid w:val="00BF0EF4"/>
    <w:rsid w:val="00BF107C"/>
    <w:rsid w:val="00BF1C90"/>
    <w:rsid w:val="00BF262E"/>
    <w:rsid w:val="00BF2F31"/>
    <w:rsid w:val="00BF30C9"/>
    <w:rsid w:val="00BF404A"/>
    <w:rsid w:val="00BF480E"/>
    <w:rsid w:val="00BF6BF4"/>
    <w:rsid w:val="00C00C74"/>
    <w:rsid w:val="00C00D77"/>
    <w:rsid w:val="00C00F2A"/>
    <w:rsid w:val="00C02B8C"/>
    <w:rsid w:val="00C04BAC"/>
    <w:rsid w:val="00C06801"/>
    <w:rsid w:val="00C0692F"/>
    <w:rsid w:val="00C07452"/>
    <w:rsid w:val="00C079B5"/>
    <w:rsid w:val="00C104EE"/>
    <w:rsid w:val="00C109A3"/>
    <w:rsid w:val="00C11569"/>
    <w:rsid w:val="00C1168A"/>
    <w:rsid w:val="00C1172C"/>
    <w:rsid w:val="00C13BCA"/>
    <w:rsid w:val="00C14320"/>
    <w:rsid w:val="00C15814"/>
    <w:rsid w:val="00C16748"/>
    <w:rsid w:val="00C16C52"/>
    <w:rsid w:val="00C16DBE"/>
    <w:rsid w:val="00C17400"/>
    <w:rsid w:val="00C17B3B"/>
    <w:rsid w:val="00C20722"/>
    <w:rsid w:val="00C20F70"/>
    <w:rsid w:val="00C214DF"/>
    <w:rsid w:val="00C217CF"/>
    <w:rsid w:val="00C22249"/>
    <w:rsid w:val="00C223D1"/>
    <w:rsid w:val="00C230CB"/>
    <w:rsid w:val="00C237BD"/>
    <w:rsid w:val="00C256E0"/>
    <w:rsid w:val="00C25891"/>
    <w:rsid w:val="00C2609B"/>
    <w:rsid w:val="00C269A6"/>
    <w:rsid w:val="00C2774D"/>
    <w:rsid w:val="00C30314"/>
    <w:rsid w:val="00C3061A"/>
    <w:rsid w:val="00C32263"/>
    <w:rsid w:val="00C3270D"/>
    <w:rsid w:val="00C329B7"/>
    <w:rsid w:val="00C35317"/>
    <w:rsid w:val="00C35977"/>
    <w:rsid w:val="00C366C6"/>
    <w:rsid w:val="00C3772B"/>
    <w:rsid w:val="00C37CDF"/>
    <w:rsid w:val="00C40A7A"/>
    <w:rsid w:val="00C41914"/>
    <w:rsid w:val="00C42737"/>
    <w:rsid w:val="00C452D3"/>
    <w:rsid w:val="00C45C98"/>
    <w:rsid w:val="00C4618A"/>
    <w:rsid w:val="00C46CCF"/>
    <w:rsid w:val="00C46DE5"/>
    <w:rsid w:val="00C470FD"/>
    <w:rsid w:val="00C47EA7"/>
    <w:rsid w:val="00C50788"/>
    <w:rsid w:val="00C52692"/>
    <w:rsid w:val="00C527CF"/>
    <w:rsid w:val="00C5433F"/>
    <w:rsid w:val="00C5495D"/>
    <w:rsid w:val="00C54CC1"/>
    <w:rsid w:val="00C54DD2"/>
    <w:rsid w:val="00C55A2C"/>
    <w:rsid w:val="00C56647"/>
    <w:rsid w:val="00C569D9"/>
    <w:rsid w:val="00C569FE"/>
    <w:rsid w:val="00C56C3A"/>
    <w:rsid w:val="00C56CB1"/>
    <w:rsid w:val="00C57782"/>
    <w:rsid w:val="00C5783C"/>
    <w:rsid w:val="00C60137"/>
    <w:rsid w:val="00C6035C"/>
    <w:rsid w:val="00C60B52"/>
    <w:rsid w:val="00C616DC"/>
    <w:rsid w:val="00C6365B"/>
    <w:rsid w:val="00C63DBC"/>
    <w:rsid w:val="00C64535"/>
    <w:rsid w:val="00C65D9F"/>
    <w:rsid w:val="00C66257"/>
    <w:rsid w:val="00C66668"/>
    <w:rsid w:val="00C66731"/>
    <w:rsid w:val="00C66CFA"/>
    <w:rsid w:val="00C702D0"/>
    <w:rsid w:val="00C706A3"/>
    <w:rsid w:val="00C7092C"/>
    <w:rsid w:val="00C70A79"/>
    <w:rsid w:val="00C70C82"/>
    <w:rsid w:val="00C714A5"/>
    <w:rsid w:val="00C72C50"/>
    <w:rsid w:val="00C7319E"/>
    <w:rsid w:val="00C7420B"/>
    <w:rsid w:val="00C75192"/>
    <w:rsid w:val="00C75688"/>
    <w:rsid w:val="00C76A0B"/>
    <w:rsid w:val="00C76EDE"/>
    <w:rsid w:val="00C772FF"/>
    <w:rsid w:val="00C7742E"/>
    <w:rsid w:val="00C80198"/>
    <w:rsid w:val="00C83521"/>
    <w:rsid w:val="00C847EC"/>
    <w:rsid w:val="00C8488D"/>
    <w:rsid w:val="00C84A40"/>
    <w:rsid w:val="00C85A72"/>
    <w:rsid w:val="00C85B15"/>
    <w:rsid w:val="00C87152"/>
    <w:rsid w:val="00C87235"/>
    <w:rsid w:val="00C90C84"/>
    <w:rsid w:val="00C90D7F"/>
    <w:rsid w:val="00C9163B"/>
    <w:rsid w:val="00C928FA"/>
    <w:rsid w:val="00C93150"/>
    <w:rsid w:val="00C93477"/>
    <w:rsid w:val="00C9400E"/>
    <w:rsid w:val="00C94CC9"/>
    <w:rsid w:val="00C9534B"/>
    <w:rsid w:val="00C954B9"/>
    <w:rsid w:val="00C9570F"/>
    <w:rsid w:val="00C95C2E"/>
    <w:rsid w:val="00C95F8D"/>
    <w:rsid w:val="00C9649A"/>
    <w:rsid w:val="00C97155"/>
    <w:rsid w:val="00C974E4"/>
    <w:rsid w:val="00C97902"/>
    <w:rsid w:val="00CA0DF7"/>
    <w:rsid w:val="00CA0FFF"/>
    <w:rsid w:val="00CA159E"/>
    <w:rsid w:val="00CA1B83"/>
    <w:rsid w:val="00CA264F"/>
    <w:rsid w:val="00CA2AEC"/>
    <w:rsid w:val="00CA2C56"/>
    <w:rsid w:val="00CA2CD6"/>
    <w:rsid w:val="00CA323D"/>
    <w:rsid w:val="00CA35C7"/>
    <w:rsid w:val="00CA38CE"/>
    <w:rsid w:val="00CA43CA"/>
    <w:rsid w:val="00CA471A"/>
    <w:rsid w:val="00CA65A3"/>
    <w:rsid w:val="00CA6600"/>
    <w:rsid w:val="00CA6F8C"/>
    <w:rsid w:val="00CA7496"/>
    <w:rsid w:val="00CB07FB"/>
    <w:rsid w:val="00CB0B80"/>
    <w:rsid w:val="00CB2950"/>
    <w:rsid w:val="00CB3686"/>
    <w:rsid w:val="00CB3E3F"/>
    <w:rsid w:val="00CB47DE"/>
    <w:rsid w:val="00CB5147"/>
    <w:rsid w:val="00CB66B2"/>
    <w:rsid w:val="00CB7381"/>
    <w:rsid w:val="00CC3AA2"/>
    <w:rsid w:val="00CC3C71"/>
    <w:rsid w:val="00CC41C6"/>
    <w:rsid w:val="00CC4839"/>
    <w:rsid w:val="00CC4B90"/>
    <w:rsid w:val="00CC576F"/>
    <w:rsid w:val="00CC5922"/>
    <w:rsid w:val="00CC723B"/>
    <w:rsid w:val="00CC7397"/>
    <w:rsid w:val="00CC7402"/>
    <w:rsid w:val="00CD185B"/>
    <w:rsid w:val="00CD21A2"/>
    <w:rsid w:val="00CD21AE"/>
    <w:rsid w:val="00CD3305"/>
    <w:rsid w:val="00CD34D7"/>
    <w:rsid w:val="00CD35BD"/>
    <w:rsid w:val="00CD480B"/>
    <w:rsid w:val="00CD5342"/>
    <w:rsid w:val="00CD66E2"/>
    <w:rsid w:val="00CD6DAA"/>
    <w:rsid w:val="00CD6E37"/>
    <w:rsid w:val="00CD74D0"/>
    <w:rsid w:val="00CE0279"/>
    <w:rsid w:val="00CE0488"/>
    <w:rsid w:val="00CE121F"/>
    <w:rsid w:val="00CE1FED"/>
    <w:rsid w:val="00CE2B5A"/>
    <w:rsid w:val="00CE3878"/>
    <w:rsid w:val="00CE45CF"/>
    <w:rsid w:val="00CE4903"/>
    <w:rsid w:val="00CE5219"/>
    <w:rsid w:val="00CE53EB"/>
    <w:rsid w:val="00CE55E5"/>
    <w:rsid w:val="00CE6E80"/>
    <w:rsid w:val="00CF038A"/>
    <w:rsid w:val="00CF1C79"/>
    <w:rsid w:val="00CF1DE9"/>
    <w:rsid w:val="00CF20BA"/>
    <w:rsid w:val="00CF2CC8"/>
    <w:rsid w:val="00CF45EF"/>
    <w:rsid w:val="00CF582C"/>
    <w:rsid w:val="00CF5C29"/>
    <w:rsid w:val="00CF6A9D"/>
    <w:rsid w:val="00CF7BC0"/>
    <w:rsid w:val="00D0035E"/>
    <w:rsid w:val="00D00437"/>
    <w:rsid w:val="00D02DDE"/>
    <w:rsid w:val="00D02E15"/>
    <w:rsid w:val="00D02FEE"/>
    <w:rsid w:val="00D109A5"/>
    <w:rsid w:val="00D10B57"/>
    <w:rsid w:val="00D113CB"/>
    <w:rsid w:val="00D129FB"/>
    <w:rsid w:val="00D13561"/>
    <w:rsid w:val="00D14F2B"/>
    <w:rsid w:val="00D1515B"/>
    <w:rsid w:val="00D15558"/>
    <w:rsid w:val="00D15C25"/>
    <w:rsid w:val="00D15C2D"/>
    <w:rsid w:val="00D15EE1"/>
    <w:rsid w:val="00D160DF"/>
    <w:rsid w:val="00D16499"/>
    <w:rsid w:val="00D16B31"/>
    <w:rsid w:val="00D1769D"/>
    <w:rsid w:val="00D20552"/>
    <w:rsid w:val="00D219E6"/>
    <w:rsid w:val="00D2248C"/>
    <w:rsid w:val="00D23957"/>
    <w:rsid w:val="00D23AB4"/>
    <w:rsid w:val="00D23D65"/>
    <w:rsid w:val="00D25801"/>
    <w:rsid w:val="00D26C70"/>
    <w:rsid w:val="00D271D8"/>
    <w:rsid w:val="00D27687"/>
    <w:rsid w:val="00D300C7"/>
    <w:rsid w:val="00D307AA"/>
    <w:rsid w:val="00D320AA"/>
    <w:rsid w:val="00D32D75"/>
    <w:rsid w:val="00D33378"/>
    <w:rsid w:val="00D3355E"/>
    <w:rsid w:val="00D33D74"/>
    <w:rsid w:val="00D3451D"/>
    <w:rsid w:val="00D347C2"/>
    <w:rsid w:val="00D356B6"/>
    <w:rsid w:val="00D3631F"/>
    <w:rsid w:val="00D37760"/>
    <w:rsid w:val="00D37A5B"/>
    <w:rsid w:val="00D40463"/>
    <w:rsid w:val="00D40AF5"/>
    <w:rsid w:val="00D41387"/>
    <w:rsid w:val="00D416EF"/>
    <w:rsid w:val="00D41744"/>
    <w:rsid w:val="00D42256"/>
    <w:rsid w:val="00D4241A"/>
    <w:rsid w:val="00D4364C"/>
    <w:rsid w:val="00D43807"/>
    <w:rsid w:val="00D43DD4"/>
    <w:rsid w:val="00D43E60"/>
    <w:rsid w:val="00D44494"/>
    <w:rsid w:val="00D4471C"/>
    <w:rsid w:val="00D44A31"/>
    <w:rsid w:val="00D44CB8"/>
    <w:rsid w:val="00D456CD"/>
    <w:rsid w:val="00D47CDE"/>
    <w:rsid w:val="00D50D20"/>
    <w:rsid w:val="00D5120F"/>
    <w:rsid w:val="00D51D98"/>
    <w:rsid w:val="00D53494"/>
    <w:rsid w:val="00D53E4D"/>
    <w:rsid w:val="00D55254"/>
    <w:rsid w:val="00D55644"/>
    <w:rsid w:val="00D55DD6"/>
    <w:rsid w:val="00D55F68"/>
    <w:rsid w:val="00D566AE"/>
    <w:rsid w:val="00D5686A"/>
    <w:rsid w:val="00D56A27"/>
    <w:rsid w:val="00D5719B"/>
    <w:rsid w:val="00D57343"/>
    <w:rsid w:val="00D575F6"/>
    <w:rsid w:val="00D57C72"/>
    <w:rsid w:val="00D60E8C"/>
    <w:rsid w:val="00D61B62"/>
    <w:rsid w:val="00D62727"/>
    <w:rsid w:val="00D638D4"/>
    <w:rsid w:val="00D638F9"/>
    <w:rsid w:val="00D64ED7"/>
    <w:rsid w:val="00D6513E"/>
    <w:rsid w:val="00D66D6F"/>
    <w:rsid w:val="00D67F4F"/>
    <w:rsid w:val="00D70227"/>
    <w:rsid w:val="00D705FF"/>
    <w:rsid w:val="00D714AD"/>
    <w:rsid w:val="00D724E2"/>
    <w:rsid w:val="00D743FD"/>
    <w:rsid w:val="00D74C34"/>
    <w:rsid w:val="00D754FA"/>
    <w:rsid w:val="00D76390"/>
    <w:rsid w:val="00D76591"/>
    <w:rsid w:val="00D77D07"/>
    <w:rsid w:val="00D77E4E"/>
    <w:rsid w:val="00D818A7"/>
    <w:rsid w:val="00D8199C"/>
    <w:rsid w:val="00D81CE8"/>
    <w:rsid w:val="00D8239B"/>
    <w:rsid w:val="00D8272F"/>
    <w:rsid w:val="00D829F4"/>
    <w:rsid w:val="00D84AE5"/>
    <w:rsid w:val="00D85B82"/>
    <w:rsid w:val="00D87F1D"/>
    <w:rsid w:val="00D90199"/>
    <w:rsid w:val="00D90CA4"/>
    <w:rsid w:val="00D90F5C"/>
    <w:rsid w:val="00D92BBB"/>
    <w:rsid w:val="00D943F6"/>
    <w:rsid w:val="00D9457E"/>
    <w:rsid w:val="00D95126"/>
    <w:rsid w:val="00D96151"/>
    <w:rsid w:val="00D968DB"/>
    <w:rsid w:val="00D96D97"/>
    <w:rsid w:val="00D974D2"/>
    <w:rsid w:val="00D97C9F"/>
    <w:rsid w:val="00D97EC3"/>
    <w:rsid w:val="00DA019C"/>
    <w:rsid w:val="00DA0588"/>
    <w:rsid w:val="00DA0C6E"/>
    <w:rsid w:val="00DA1358"/>
    <w:rsid w:val="00DA3AD1"/>
    <w:rsid w:val="00DA5FF7"/>
    <w:rsid w:val="00DA6D00"/>
    <w:rsid w:val="00DA700E"/>
    <w:rsid w:val="00DA7193"/>
    <w:rsid w:val="00DA7E73"/>
    <w:rsid w:val="00DA7FCB"/>
    <w:rsid w:val="00DB197D"/>
    <w:rsid w:val="00DB1C81"/>
    <w:rsid w:val="00DB3F12"/>
    <w:rsid w:val="00DB4B0C"/>
    <w:rsid w:val="00DB4C3F"/>
    <w:rsid w:val="00DB641E"/>
    <w:rsid w:val="00DB7B60"/>
    <w:rsid w:val="00DB7D33"/>
    <w:rsid w:val="00DB7DCB"/>
    <w:rsid w:val="00DC0365"/>
    <w:rsid w:val="00DC08B1"/>
    <w:rsid w:val="00DC401D"/>
    <w:rsid w:val="00DC4B8C"/>
    <w:rsid w:val="00DC5594"/>
    <w:rsid w:val="00DC55DF"/>
    <w:rsid w:val="00DC576A"/>
    <w:rsid w:val="00DC665D"/>
    <w:rsid w:val="00DC6831"/>
    <w:rsid w:val="00DC6842"/>
    <w:rsid w:val="00DC75AB"/>
    <w:rsid w:val="00DC79E2"/>
    <w:rsid w:val="00DD0131"/>
    <w:rsid w:val="00DD0931"/>
    <w:rsid w:val="00DD0E14"/>
    <w:rsid w:val="00DD0EA7"/>
    <w:rsid w:val="00DD19B1"/>
    <w:rsid w:val="00DD3137"/>
    <w:rsid w:val="00DD49D0"/>
    <w:rsid w:val="00DD5434"/>
    <w:rsid w:val="00DD54DF"/>
    <w:rsid w:val="00DD5750"/>
    <w:rsid w:val="00DD5D56"/>
    <w:rsid w:val="00DD620B"/>
    <w:rsid w:val="00DD72A2"/>
    <w:rsid w:val="00DD79EE"/>
    <w:rsid w:val="00DE05BD"/>
    <w:rsid w:val="00DE0B63"/>
    <w:rsid w:val="00DE0B78"/>
    <w:rsid w:val="00DE0D01"/>
    <w:rsid w:val="00DE1BF3"/>
    <w:rsid w:val="00DE1DD9"/>
    <w:rsid w:val="00DE334E"/>
    <w:rsid w:val="00DE3943"/>
    <w:rsid w:val="00DE3C44"/>
    <w:rsid w:val="00DE4135"/>
    <w:rsid w:val="00DE49F1"/>
    <w:rsid w:val="00DE523F"/>
    <w:rsid w:val="00DE5CFA"/>
    <w:rsid w:val="00DE6B77"/>
    <w:rsid w:val="00DE72DE"/>
    <w:rsid w:val="00DE73BE"/>
    <w:rsid w:val="00DE7700"/>
    <w:rsid w:val="00DE79AD"/>
    <w:rsid w:val="00DF00FA"/>
    <w:rsid w:val="00DF0E93"/>
    <w:rsid w:val="00DF1155"/>
    <w:rsid w:val="00DF18FA"/>
    <w:rsid w:val="00DF1A0B"/>
    <w:rsid w:val="00DF2326"/>
    <w:rsid w:val="00DF3004"/>
    <w:rsid w:val="00DF3135"/>
    <w:rsid w:val="00DF37CC"/>
    <w:rsid w:val="00DF5562"/>
    <w:rsid w:val="00DF563C"/>
    <w:rsid w:val="00DF587E"/>
    <w:rsid w:val="00DF5E9E"/>
    <w:rsid w:val="00DF718F"/>
    <w:rsid w:val="00DF7E22"/>
    <w:rsid w:val="00E00290"/>
    <w:rsid w:val="00E01015"/>
    <w:rsid w:val="00E01C49"/>
    <w:rsid w:val="00E01C9F"/>
    <w:rsid w:val="00E0209F"/>
    <w:rsid w:val="00E02C04"/>
    <w:rsid w:val="00E02DC2"/>
    <w:rsid w:val="00E03EA0"/>
    <w:rsid w:val="00E06B04"/>
    <w:rsid w:val="00E10773"/>
    <w:rsid w:val="00E1133C"/>
    <w:rsid w:val="00E125DE"/>
    <w:rsid w:val="00E137DE"/>
    <w:rsid w:val="00E1416C"/>
    <w:rsid w:val="00E14709"/>
    <w:rsid w:val="00E14DCC"/>
    <w:rsid w:val="00E1575F"/>
    <w:rsid w:val="00E164BC"/>
    <w:rsid w:val="00E16580"/>
    <w:rsid w:val="00E1714D"/>
    <w:rsid w:val="00E17AC3"/>
    <w:rsid w:val="00E17C96"/>
    <w:rsid w:val="00E207E8"/>
    <w:rsid w:val="00E20CA5"/>
    <w:rsid w:val="00E20FB7"/>
    <w:rsid w:val="00E212BA"/>
    <w:rsid w:val="00E22DCE"/>
    <w:rsid w:val="00E2383B"/>
    <w:rsid w:val="00E23CC6"/>
    <w:rsid w:val="00E2442C"/>
    <w:rsid w:val="00E24BD1"/>
    <w:rsid w:val="00E24DF7"/>
    <w:rsid w:val="00E24E38"/>
    <w:rsid w:val="00E25241"/>
    <w:rsid w:val="00E25B11"/>
    <w:rsid w:val="00E27165"/>
    <w:rsid w:val="00E2725C"/>
    <w:rsid w:val="00E273BC"/>
    <w:rsid w:val="00E27718"/>
    <w:rsid w:val="00E3135D"/>
    <w:rsid w:val="00E316E0"/>
    <w:rsid w:val="00E316E1"/>
    <w:rsid w:val="00E31BB8"/>
    <w:rsid w:val="00E31C47"/>
    <w:rsid w:val="00E33DBA"/>
    <w:rsid w:val="00E34AFB"/>
    <w:rsid w:val="00E34E7C"/>
    <w:rsid w:val="00E372E3"/>
    <w:rsid w:val="00E379D7"/>
    <w:rsid w:val="00E4153C"/>
    <w:rsid w:val="00E4274C"/>
    <w:rsid w:val="00E433DB"/>
    <w:rsid w:val="00E43DBC"/>
    <w:rsid w:val="00E4427C"/>
    <w:rsid w:val="00E44EF0"/>
    <w:rsid w:val="00E45505"/>
    <w:rsid w:val="00E463ED"/>
    <w:rsid w:val="00E47093"/>
    <w:rsid w:val="00E4726E"/>
    <w:rsid w:val="00E4781A"/>
    <w:rsid w:val="00E50F4F"/>
    <w:rsid w:val="00E5180B"/>
    <w:rsid w:val="00E5353B"/>
    <w:rsid w:val="00E54B25"/>
    <w:rsid w:val="00E556FE"/>
    <w:rsid w:val="00E55BEF"/>
    <w:rsid w:val="00E56F03"/>
    <w:rsid w:val="00E6002E"/>
    <w:rsid w:val="00E606D3"/>
    <w:rsid w:val="00E60780"/>
    <w:rsid w:val="00E60AF5"/>
    <w:rsid w:val="00E61960"/>
    <w:rsid w:val="00E61C0E"/>
    <w:rsid w:val="00E61D30"/>
    <w:rsid w:val="00E61DD9"/>
    <w:rsid w:val="00E62588"/>
    <w:rsid w:val="00E62FDF"/>
    <w:rsid w:val="00E63646"/>
    <w:rsid w:val="00E653B9"/>
    <w:rsid w:val="00E65523"/>
    <w:rsid w:val="00E65D19"/>
    <w:rsid w:val="00E66179"/>
    <w:rsid w:val="00E70FDA"/>
    <w:rsid w:val="00E711E2"/>
    <w:rsid w:val="00E7262C"/>
    <w:rsid w:val="00E7329C"/>
    <w:rsid w:val="00E76247"/>
    <w:rsid w:val="00E769A5"/>
    <w:rsid w:val="00E77686"/>
    <w:rsid w:val="00E803AD"/>
    <w:rsid w:val="00E8140C"/>
    <w:rsid w:val="00E816D4"/>
    <w:rsid w:val="00E85D1E"/>
    <w:rsid w:val="00E86407"/>
    <w:rsid w:val="00E916A6"/>
    <w:rsid w:val="00E9176F"/>
    <w:rsid w:val="00E919B6"/>
    <w:rsid w:val="00E930BE"/>
    <w:rsid w:val="00E94820"/>
    <w:rsid w:val="00E94FEB"/>
    <w:rsid w:val="00E9545E"/>
    <w:rsid w:val="00E95915"/>
    <w:rsid w:val="00E95EEE"/>
    <w:rsid w:val="00E96DC8"/>
    <w:rsid w:val="00E9769F"/>
    <w:rsid w:val="00E97D2A"/>
    <w:rsid w:val="00EA03EC"/>
    <w:rsid w:val="00EA0659"/>
    <w:rsid w:val="00EA078A"/>
    <w:rsid w:val="00EA161A"/>
    <w:rsid w:val="00EA194C"/>
    <w:rsid w:val="00EA21F8"/>
    <w:rsid w:val="00EA2513"/>
    <w:rsid w:val="00EA2766"/>
    <w:rsid w:val="00EA2C7B"/>
    <w:rsid w:val="00EA349E"/>
    <w:rsid w:val="00EA3FF3"/>
    <w:rsid w:val="00EA4057"/>
    <w:rsid w:val="00EA4192"/>
    <w:rsid w:val="00EA5CC7"/>
    <w:rsid w:val="00EA5D1E"/>
    <w:rsid w:val="00EA620C"/>
    <w:rsid w:val="00EB091D"/>
    <w:rsid w:val="00EB3467"/>
    <w:rsid w:val="00EB3A7C"/>
    <w:rsid w:val="00EB56CD"/>
    <w:rsid w:val="00EB679C"/>
    <w:rsid w:val="00EB76C0"/>
    <w:rsid w:val="00EB7F0F"/>
    <w:rsid w:val="00EC011B"/>
    <w:rsid w:val="00EC0ABA"/>
    <w:rsid w:val="00EC1D57"/>
    <w:rsid w:val="00EC3FB2"/>
    <w:rsid w:val="00EC4B4A"/>
    <w:rsid w:val="00EC5B0B"/>
    <w:rsid w:val="00EC76B7"/>
    <w:rsid w:val="00EC790E"/>
    <w:rsid w:val="00ED0CC3"/>
    <w:rsid w:val="00ED1938"/>
    <w:rsid w:val="00ED1A95"/>
    <w:rsid w:val="00ED1BC0"/>
    <w:rsid w:val="00ED2F34"/>
    <w:rsid w:val="00ED3120"/>
    <w:rsid w:val="00ED40E1"/>
    <w:rsid w:val="00ED4B84"/>
    <w:rsid w:val="00ED4EEC"/>
    <w:rsid w:val="00ED55B0"/>
    <w:rsid w:val="00ED6674"/>
    <w:rsid w:val="00ED6A98"/>
    <w:rsid w:val="00EE0B2C"/>
    <w:rsid w:val="00EE0CDB"/>
    <w:rsid w:val="00EE2749"/>
    <w:rsid w:val="00EE27DF"/>
    <w:rsid w:val="00EE471C"/>
    <w:rsid w:val="00EE4B2C"/>
    <w:rsid w:val="00EE4F9D"/>
    <w:rsid w:val="00EE582A"/>
    <w:rsid w:val="00EE5C49"/>
    <w:rsid w:val="00EE683E"/>
    <w:rsid w:val="00EE68B5"/>
    <w:rsid w:val="00EE78F8"/>
    <w:rsid w:val="00EE7DA5"/>
    <w:rsid w:val="00EF01DB"/>
    <w:rsid w:val="00EF166A"/>
    <w:rsid w:val="00EF1BDD"/>
    <w:rsid w:val="00EF1DCA"/>
    <w:rsid w:val="00EF2CDD"/>
    <w:rsid w:val="00EF4510"/>
    <w:rsid w:val="00EF495F"/>
    <w:rsid w:val="00EF4A6C"/>
    <w:rsid w:val="00EF5358"/>
    <w:rsid w:val="00EF67F5"/>
    <w:rsid w:val="00EF6D00"/>
    <w:rsid w:val="00EF70A4"/>
    <w:rsid w:val="00EF7554"/>
    <w:rsid w:val="00F02C75"/>
    <w:rsid w:val="00F035DD"/>
    <w:rsid w:val="00F04154"/>
    <w:rsid w:val="00F0431B"/>
    <w:rsid w:val="00F04696"/>
    <w:rsid w:val="00F055C1"/>
    <w:rsid w:val="00F05750"/>
    <w:rsid w:val="00F05C74"/>
    <w:rsid w:val="00F0702B"/>
    <w:rsid w:val="00F078DF"/>
    <w:rsid w:val="00F11373"/>
    <w:rsid w:val="00F11938"/>
    <w:rsid w:val="00F11D46"/>
    <w:rsid w:val="00F12896"/>
    <w:rsid w:val="00F12916"/>
    <w:rsid w:val="00F12DB4"/>
    <w:rsid w:val="00F12E38"/>
    <w:rsid w:val="00F13A32"/>
    <w:rsid w:val="00F149AC"/>
    <w:rsid w:val="00F151D9"/>
    <w:rsid w:val="00F17193"/>
    <w:rsid w:val="00F17AEA"/>
    <w:rsid w:val="00F2119B"/>
    <w:rsid w:val="00F212BB"/>
    <w:rsid w:val="00F21921"/>
    <w:rsid w:val="00F21993"/>
    <w:rsid w:val="00F22B12"/>
    <w:rsid w:val="00F23350"/>
    <w:rsid w:val="00F2419A"/>
    <w:rsid w:val="00F2468A"/>
    <w:rsid w:val="00F251E7"/>
    <w:rsid w:val="00F25A7D"/>
    <w:rsid w:val="00F2637C"/>
    <w:rsid w:val="00F27125"/>
    <w:rsid w:val="00F318E7"/>
    <w:rsid w:val="00F3279E"/>
    <w:rsid w:val="00F33083"/>
    <w:rsid w:val="00F336D0"/>
    <w:rsid w:val="00F34CCA"/>
    <w:rsid w:val="00F35E83"/>
    <w:rsid w:val="00F36569"/>
    <w:rsid w:val="00F3722E"/>
    <w:rsid w:val="00F37C8C"/>
    <w:rsid w:val="00F40C0B"/>
    <w:rsid w:val="00F4318B"/>
    <w:rsid w:val="00F4397A"/>
    <w:rsid w:val="00F44494"/>
    <w:rsid w:val="00F4464B"/>
    <w:rsid w:val="00F4538B"/>
    <w:rsid w:val="00F4574D"/>
    <w:rsid w:val="00F45BCB"/>
    <w:rsid w:val="00F46384"/>
    <w:rsid w:val="00F501A6"/>
    <w:rsid w:val="00F511DC"/>
    <w:rsid w:val="00F5326A"/>
    <w:rsid w:val="00F53A1D"/>
    <w:rsid w:val="00F541EF"/>
    <w:rsid w:val="00F543BF"/>
    <w:rsid w:val="00F54AFD"/>
    <w:rsid w:val="00F54E56"/>
    <w:rsid w:val="00F57044"/>
    <w:rsid w:val="00F5760A"/>
    <w:rsid w:val="00F57A0B"/>
    <w:rsid w:val="00F57EEB"/>
    <w:rsid w:val="00F60CF1"/>
    <w:rsid w:val="00F61233"/>
    <w:rsid w:val="00F63894"/>
    <w:rsid w:val="00F63F02"/>
    <w:rsid w:val="00F65F34"/>
    <w:rsid w:val="00F7128F"/>
    <w:rsid w:val="00F71BF4"/>
    <w:rsid w:val="00F71DFC"/>
    <w:rsid w:val="00F71EB7"/>
    <w:rsid w:val="00F72D15"/>
    <w:rsid w:val="00F733DB"/>
    <w:rsid w:val="00F735B5"/>
    <w:rsid w:val="00F751AB"/>
    <w:rsid w:val="00F7658C"/>
    <w:rsid w:val="00F775EA"/>
    <w:rsid w:val="00F77ADA"/>
    <w:rsid w:val="00F80EA6"/>
    <w:rsid w:val="00F80F20"/>
    <w:rsid w:val="00F812B0"/>
    <w:rsid w:val="00F82574"/>
    <w:rsid w:val="00F826AA"/>
    <w:rsid w:val="00F829A9"/>
    <w:rsid w:val="00F82D09"/>
    <w:rsid w:val="00F84BEC"/>
    <w:rsid w:val="00F85165"/>
    <w:rsid w:val="00F86253"/>
    <w:rsid w:val="00F909B4"/>
    <w:rsid w:val="00F915E2"/>
    <w:rsid w:val="00F91785"/>
    <w:rsid w:val="00F91EF0"/>
    <w:rsid w:val="00F93603"/>
    <w:rsid w:val="00F94DE5"/>
    <w:rsid w:val="00F94F3B"/>
    <w:rsid w:val="00F9562D"/>
    <w:rsid w:val="00F9657C"/>
    <w:rsid w:val="00F96F00"/>
    <w:rsid w:val="00F9775D"/>
    <w:rsid w:val="00FA0F31"/>
    <w:rsid w:val="00FA126E"/>
    <w:rsid w:val="00FA3521"/>
    <w:rsid w:val="00FA5139"/>
    <w:rsid w:val="00FA51A6"/>
    <w:rsid w:val="00FA52AA"/>
    <w:rsid w:val="00FA76F4"/>
    <w:rsid w:val="00FB20EB"/>
    <w:rsid w:val="00FB2513"/>
    <w:rsid w:val="00FB3C2D"/>
    <w:rsid w:val="00FB6B4F"/>
    <w:rsid w:val="00FB7080"/>
    <w:rsid w:val="00FB7C6A"/>
    <w:rsid w:val="00FB7F71"/>
    <w:rsid w:val="00FC2B01"/>
    <w:rsid w:val="00FC476E"/>
    <w:rsid w:val="00FC5409"/>
    <w:rsid w:val="00FC6B22"/>
    <w:rsid w:val="00FC6D2C"/>
    <w:rsid w:val="00FC766F"/>
    <w:rsid w:val="00FD0A0A"/>
    <w:rsid w:val="00FD0B8A"/>
    <w:rsid w:val="00FD0F94"/>
    <w:rsid w:val="00FD1208"/>
    <w:rsid w:val="00FD158A"/>
    <w:rsid w:val="00FD1B3C"/>
    <w:rsid w:val="00FD1B7E"/>
    <w:rsid w:val="00FD2D15"/>
    <w:rsid w:val="00FD36CE"/>
    <w:rsid w:val="00FD4C4C"/>
    <w:rsid w:val="00FD4E24"/>
    <w:rsid w:val="00FD5627"/>
    <w:rsid w:val="00FD69B5"/>
    <w:rsid w:val="00FE01C1"/>
    <w:rsid w:val="00FE0726"/>
    <w:rsid w:val="00FE0CE2"/>
    <w:rsid w:val="00FE1471"/>
    <w:rsid w:val="00FE1477"/>
    <w:rsid w:val="00FE23A0"/>
    <w:rsid w:val="00FE31A1"/>
    <w:rsid w:val="00FE6784"/>
    <w:rsid w:val="00FE6E73"/>
    <w:rsid w:val="00FE7291"/>
    <w:rsid w:val="00FE7522"/>
    <w:rsid w:val="00FF011F"/>
    <w:rsid w:val="00FF018A"/>
    <w:rsid w:val="00FF2721"/>
    <w:rsid w:val="00FF29D6"/>
    <w:rsid w:val="00FF2AEA"/>
    <w:rsid w:val="00FF2D64"/>
    <w:rsid w:val="00FF4D86"/>
    <w:rsid w:val="00FF5042"/>
    <w:rsid w:val="00FF5A21"/>
    <w:rsid w:val="00FF5A61"/>
    <w:rsid w:val="00FF5F52"/>
    <w:rsid w:val="00FF641B"/>
    <w:rsid w:val="00FF66DC"/>
    <w:rsid w:val="00FF727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5F4"/>
    <w:pPr>
      <w:widowControl w:val="0"/>
      <w:jc w:val="both"/>
    </w:pPr>
    <w:rPr>
      <w:szCs w:val="24"/>
    </w:rPr>
  </w:style>
  <w:style w:type="paragraph" w:styleId="Heading1">
    <w:name w:val="heading 1"/>
    <w:basedOn w:val="Normal"/>
    <w:link w:val="Heading1Char"/>
    <w:uiPriority w:val="99"/>
    <w:qFormat/>
    <w:locked/>
    <w:rsid w:val="00B27E9D"/>
    <w:pPr>
      <w:widowControl/>
      <w:spacing w:before="100" w:beforeAutospacing="1" w:after="100" w:afterAutospacing="1"/>
      <w:jc w:val="left"/>
      <w:outlineLvl w:val="0"/>
    </w:pPr>
    <w:rPr>
      <w:rFonts w:ascii="宋体" w:hAnsi="宋体" w:cs="宋体"/>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A1B83"/>
    <w:rPr>
      <w:rFonts w:cs="Times New Roman"/>
      <w:b/>
      <w:bCs/>
      <w:kern w:val="44"/>
      <w:sz w:val="44"/>
      <w:szCs w:val="44"/>
    </w:rPr>
  </w:style>
  <w:style w:type="character" w:styleId="Strong">
    <w:name w:val="Strong"/>
    <w:basedOn w:val="DefaultParagraphFont"/>
    <w:uiPriority w:val="99"/>
    <w:qFormat/>
    <w:rsid w:val="000855F4"/>
    <w:rPr>
      <w:rFonts w:cs="Times New Roman"/>
      <w:b/>
      <w:bCs/>
    </w:rPr>
  </w:style>
  <w:style w:type="paragraph" w:styleId="NoSpacing">
    <w:name w:val="No Spacing"/>
    <w:uiPriority w:val="99"/>
    <w:qFormat/>
    <w:rsid w:val="000855F4"/>
    <w:pPr>
      <w:widowControl w:val="0"/>
      <w:jc w:val="both"/>
    </w:pPr>
    <w:rPr>
      <w:szCs w:val="24"/>
    </w:rPr>
  </w:style>
  <w:style w:type="paragraph" w:styleId="Header">
    <w:name w:val="header"/>
    <w:basedOn w:val="Normal"/>
    <w:link w:val="HeaderChar"/>
    <w:uiPriority w:val="99"/>
    <w:semiHidden/>
    <w:rsid w:val="00D7022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D70227"/>
    <w:rPr>
      <w:rFonts w:cs="Times New Roman"/>
      <w:kern w:val="2"/>
      <w:sz w:val="18"/>
      <w:szCs w:val="18"/>
    </w:rPr>
  </w:style>
  <w:style w:type="paragraph" w:styleId="Footer">
    <w:name w:val="footer"/>
    <w:basedOn w:val="Normal"/>
    <w:link w:val="FooterChar"/>
    <w:uiPriority w:val="99"/>
    <w:semiHidden/>
    <w:rsid w:val="00D70227"/>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D70227"/>
    <w:rPr>
      <w:rFonts w:cs="Times New Roman"/>
      <w:kern w:val="2"/>
      <w:sz w:val="18"/>
      <w:szCs w:val="18"/>
    </w:rPr>
  </w:style>
  <w:style w:type="paragraph" w:styleId="Date">
    <w:name w:val="Date"/>
    <w:basedOn w:val="Normal"/>
    <w:next w:val="Normal"/>
    <w:link w:val="DateChar"/>
    <w:uiPriority w:val="99"/>
    <w:semiHidden/>
    <w:rsid w:val="008D5F12"/>
    <w:pPr>
      <w:ind w:leftChars="2500" w:left="100"/>
    </w:pPr>
  </w:style>
  <w:style w:type="character" w:customStyle="1" w:styleId="DateChar">
    <w:name w:val="Date Char"/>
    <w:basedOn w:val="DefaultParagraphFont"/>
    <w:link w:val="Date"/>
    <w:uiPriority w:val="99"/>
    <w:semiHidden/>
    <w:locked/>
    <w:rsid w:val="008D5F12"/>
    <w:rPr>
      <w:rFonts w:cs="Times New Roman"/>
      <w:sz w:val="24"/>
      <w:szCs w:val="24"/>
    </w:rPr>
  </w:style>
  <w:style w:type="paragraph" w:styleId="ListParagraph">
    <w:name w:val="List Paragraph"/>
    <w:basedOn w:val="Normal"/>
    <w:uiPriority w:val="99"/>
    <w:qFormat/>
    <w:rsid w:val="008D5F12"/>
    <w:pPr>
      <w:ind w:firstLineChars="200" w:firstLine="420"/>
    </w:pPr>
    <w:rPr>
      <w:szCs w:val="21"/>
    </w:rPr>
  </w:style>
  <w:style w:type="paragraph" w:customStyle="1" w:styleId="ListParagraph1">
    <w:name w:val="List Paragraph1"/>
    <w:basedOn w:val="Normal"/>
    <w:uiPriority w:val="99"/>
    <w:rsid w:val="008D5F12"/>
    <w:pPr>
      <w:ind w:firstLineChars="200" w:firstLine="420"/>
    </w:pPr>
    <w:rPr>
      <w:szCs w:val="21"/>
    </w:rPr>
  </w:style>
  <w:style w:type="character" w:styleId="PageNumber">
    <w:name w:val="page number"/>
    <w:basedOn w:val="DefaultParagraphFont"/>
    <w:uiPriority w:val="99"/>
    <w:rsid w:val="00E2725C"/>
    <w:rPr>
      <w:rFonts w:cs="Times New Roman"/>
    </w:rPr>
  </w:style>
  <w:style w:type="table" w:styleId="TableGrid">
    <w:name w:val="Table Grid"/>
    <w:basedOn w:val="TableNormal"/>
    <w:uiPriority w:val="99"/>
    <w:locked/>
    <w:rsid w:val="00640B74"/>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1814019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5.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533</TotalTime>
  <Pages>16</Pages>
  <Words>893</Words>
  <Characters>5095</Characters>
  <Application>Microsoft Office Outlook</Application>
  <DocSecurity>0</DocSecurity>
  <Lines>0</Lines>
  <Paragraphs>0</Paragraphs>
  <ScaleCrop>false</ScaleCrop>
  <Company>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dc:creator>
  <cp:keywords/>
  <dc:description/>
  <cp:lastModifiedBy>微软用户</cp:lastModifiedBy>
  <cp:revision>48</cp:revision>
  <cp:lastPrinted>2016-08-25T00:58:00Z</cp:lastPrinted>
  <dcterms:created xsi:type="dcterms:W3CDTF">2015-10-13T03:16:00Z</dcterms:created>
  <dcterms:modified xsi:type="dcterms:W3CDTF">2016-09-01T02:39:00Z</dcterms:modified>
</cp:coreProperties>
</file>