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eastAsia="黑体"/>
          <w:b/>
        </w:rPr>
      </w:pPr>
      <w:r>
        <w:rPr>
          <w:rFonts w:hint="eastAsia" w:eastAsia="黑体"/>
          <w:b/>
        </w:rPr>
        <w:t>附件</w:t>
      </w:r>
    </w:p>
    <w:p>
      <w:pPr>
        <w:spacing w:line="560" w:lineRule="exact"/>
        <w:rPr>
          <w:rFonts w:eastAsia="黑体"/>
          <w:b/>
        </w:rPr>
      </w:pPr>
    </w:p>
    <w:p>
      <w:pPr>
        <w:spacing w:line="560" w:lineRule="exact"/>
        <w:jc w:val="center"/>
        <w:rPr>
          <w:rFonts w:eastAsia="方正小标宋简体"/>
          <w:b/>
          <w:sz w:val="44"/>
          <w:szCs w:val="44"/>
        </w:rPr>
      </w:pPr>
      <w:bookmarkStart w:id="0" w:name="_GoBack"/>
      <w:r>
        <w:rPr>
          <w:rFonts w:hint="eastAsia" w:eastAsia="方正小标宋简体"/>
          <w:b/>
          <w:sz w:val="44"/>
          <w:szCs w:val="44"/>
        </w:rPr>
        <w:t>济宁市第四届名校长名单</w:t>
      </w:r>
    </w:p>
    <w:bookmarkEnd w:id="0"/>
    <w:p>
      <w:pPr>
        <w:spacing w:line="560" w:lineRule="exact"/>
        <w:jc w:val="center"/>
        <w:rPr>
          <w:rFonts w:eastAsia="楷体_GB2312"/>
          <w:b/>
        </w:rPr>
      </w:pPr>
      <w:r>
        <w:rPr>
          <w:rFonts w:hint="eastAsia" w:eastAsia="楷体_GB2312"/>
          <w:b/>
        </w:rPr>
        <w:t>（</w:t>
      </w:r>
      <w:r>
        <w:rPr>
          <w:rFonts w:eastAsia="楷体_GB2312"/>
          <w:b/>
        </w:rPr>
        <w:t>60</w:t>
      </w:r>
      <w:r>
        <w:rPr>
          <w:rFonts w:hint="eastAsia" w:eastAsia="楷体_GB2312"/>
          <w:b/>
        </w:rPr>
        <w:t>名）</w:t>
      </w:r>
    </w:p>
    <w:p>
      <w:pPr>
        <w:spacing w:line="560" w:lineRule="exact"/>
        <w:jc w:val="center"/>
        <w:rPr>
          <w:rFonts w:eastAsia="楷体_GB2312"/>
          <w:b/>
        </w:rPr>
      </w:pPr>
    </w:p>
    <w:tbl>
      <w:tblPr>
        <w:tblStyle w:val="5"/>
        <w:tblW w:w="8688" w:type="dxa"/>
        <w:jc w:val="center"/>
        <w:tblInd w:w="8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6"/>
        <w:gridCol w:w="619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</w:tcPr>
          <w:p>
            <w:pPr>
              <w:widowControl/>
              <w:spacing w:line="560" w:lineRule="exact"/>
              <w:jc w:val="center"/>
              <w:rPr>
                <w:rFonts w:eastAsia="黑体"/>
                <w:b/>
                <w:bCs/>
                <w:color w:val="000000"/>
                <w:kern w:val="0"/>
              </w:rPr>
            </w:pPr>
            <w:r>
              <w:rPr>
                <w:rFonts w:hint="eastAsia" w:eastAsia="黑体"/>
                <w:b/>
                <w:bCs/>
                <w:color w:val="000000"/>
                <w:kern w:val="0"/>
              </w:rPr>
              <w:t>姓</w:t>
            </w:r>
            <w:r>
              <w:rPr>
                <w:rFonts w:eastAsia="黑体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hint="eastAsia" w:eastAsia="黑体"/>
                <w:b/>
                <w:bCs/>
                <w:color w:val="000000"/>
                <w:kern w:val="0"/>
              </w:rPr>
              <w:t>名</w:t>
            </w:r>
          </w:p>
        </w:tc>
        <w:tc>
          <w:tcPr>
            <w:tcW w:w="6192" w:type="dxa"/>
          </w:tcPr>
          <w:p>
            <w:pPr>
              <w:widowControl/>
              <w:spacing w:line="560" w:lineRule="exact"/>
              <w:ind w:firstLine="630" w:firstLineChars="196"/>
              <w:jc w:val="left"/>
              <w:rPr>
                <w:rFonts w:eastAsia="黑体"/>
                <w:b/>
                <w:bCs/>
                <w:color w:val="000000"/>
                <w:kern w:val="0"/>
              </w:rPr>
            </w:pPr>
            <w:r>
              <w:rPr>
                <w:rFonts w:hint="eastAsia" w:eastAsia="黑体"/>
                <w:b/>
                <w:bCs/>
                <w:color w:val="000000"/>
                <w:kern w:val="0"/>
              </w:rPr>
              <w:t>单</w:t>
            </w:r>
            <w:r>
              <w:rPr>
                <w:rFonts w:eastAsia="黑体"/>
                <w:b/>
                <w:bCs/>
                <w:color w:val="000000"/>
                <w:kern w:val="0"/>
              </w:rPr>
              <w:t xml:space="preserve">  </w:t>
            </w:r>
            <w:r>
              <w:rPr>
                <w:rFonts w:hint="eastAsia" w:eastAsia="黑体"/>
                <w:b/>
                <w:bCs/>
                <w:color w:val="000000"/>
                <w:kern w:val="0"/>
              </w:rPr>
              <w:t>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卢爱华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济宁市兖州区实验高级中学副校长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仲崇波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邹城市第二中学校长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闫庆阶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鱼台县第二中学副校长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曹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静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金乡县第二中学校长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赵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伟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济宁高新区第二高级中学校长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周喆直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济宁市第十五中学校长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陈宏民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济宁市任城区安居第一中学校长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薛培军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济宁市任城区李营第一中学副校长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徐秀军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曲阜市尼山镇昌平中学校长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郭晓雷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曲阜市小雪街道中心中学校长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陈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宏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邹城市第三中学校长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徐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猛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邹城市鲍店煤矿学校校长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史孝成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邹城市古路口中学校长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邵长军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微山县第三实验中学校长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徐军华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微山县夏镇街道第一中学副校长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林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影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金乡县鸡黍镇马集中学校长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李广安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嘉祥县第三中学校长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郑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义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汶上县第一实验中学校长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辛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宏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汶上县刘楼镇中学校长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路则彬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汶上县杨店镇中学校长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沈建华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济宁孔子国际学校校长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周长利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济宁市高新区第二中学校长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孔祥明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济宁学院附属中学工会主席</w:t>
            </w:r>
          </w:p>
          <w:p>
            <w:pPr>
              <w:widowControl/>
              <w:spacing w:line="560" w:lineRule="exact"/>
              <w:jc w:val="left"/>
              <w:textAlignment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济宁学院附属中学太白湖校区副校长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闫循民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济宁市第三中学副校长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朱瑞礼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济宁市实验小学副校长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李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涛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济宁市任城区李营中心小学副校长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杨晓剑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济宁市兖州区兴隆庄街道中心小学校长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孔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芳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曲阜市鲁城街道民族小学校长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董培波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曲阜红军小学校长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张卫国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曲阜市防山镇颜子学校校长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刘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建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曲阜市王庄镇辛庄小学校长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颜廷鹏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泗水县圣水峪镇庠厂小学校长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胡勤楠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邹城市凫山小学校长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高长悦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邹城市千泉街道办事处兴隆小学校长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唐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波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邹城市大束镇中心小学校长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周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健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邹城市郭里镇中心小学校长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周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琳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邹城市石墙镇中心小学校长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朱国庆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邹城市太平镇中心小学副校长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唐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涛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邹城市香城镇中心小学副校长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赵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莉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金乡县实验小学副校长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冯明臣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金乡县兴隆镇中心小学校长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李元祥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金乡县兴隆镇陈高庄小学校长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李冬梅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嘉祥县实验小学副校长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刘凤霞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嘉祥县实验小学副校长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申景英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嘉祥县嘉祥街道双桥小学校长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窦海宾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嘉祥县卧龙山街道中心小学校长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姚辉华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嘉祥县卧龙山街道黄庄联小校长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黄义海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嘉祥县马村镇中心小学校长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程继科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嘉祥县老僧堂镇老僧堂小学校长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陶明华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梁山县第三实验小学副校长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李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欣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汶上县汶上镇西和园小学校长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马卫华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汶上县次丘镇中心小学校长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陈庆礼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北湖省级旅游度假区石桥镇第一小学校长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田绪鹏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济宁学院附属小学副校长</w:t>
            </w:r>
          </w:p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济宁乔羽小学执行校长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高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喆</w:t>
            </w:r>
          </w:p>
        </w:tc>
        <w:tc>
          <w:tcPr>
            <w:tcW w:w="6192" w:type="dxa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济宁学院第二附属小学副校长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梁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艳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济宁市任兴幼儿园园长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陶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芬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济宁市兖州区小孟镇中心幼儿园园长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孙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诺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济宁市兖州区兴隆庄煤矿阳光幼儿园园长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赵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玲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曲阜市机关幼儿园园长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9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杨</w:t>
            </w:r>
            <w:r>
              <w:rPr>
                <w:b/>
                <w:color w:val="000000"/>
                <w:kern w:val="0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</w:rPr>
              <w:t>毅</w:t>
            </w:r>
          </w:p>
        </w:tc>
        <w:tc>
          <w:tcPr>
            <w:tcW w:w="6192" w:type="dxa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微山县欢城镇中心幼儿园园长</w:t>
            </w:r>
          </w:p>
        </w:tc>
      </w:tr>
    </w:tbl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  <w:r>
        <w:rPr>
          <w:b/>
          <w:color w:val="000000"/>
          <w:kern w:val="0"/>
        </w:rPr>
        <w:t xml:space="preserve">               </w:t>
      </w: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widowControl/>
        <w:spacing w:line="240" w:lineRule="exact"/>
        <w:jc w:val="left"/>
        <w:textAlignment w:val="center"/>
        <w:rPr>
          <w:b/>
          <w:color w:val="000000"/>
          <w:kern w:val="0"/>
        </w:rPr>
      </w:pPr>
    </w:p>
    <w:p>
      <w:pPr>
        <w:spacing w:line="40" w:lineRule="exact"/>
        <w:jc w:val="center"/>
        <w:rPr>
          <w:b/>
          <w:color w:val="000000"/>
        </w:rPr>
      </w:pPr>
      <w:r>
        <w:rPr>
          <w:b/>
        </w:rPr>
        <w:t xml:space="preserve">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  <w:rFonts w:ascii="仿宋_GB2312"/>
        <w:b/>
        <w:sz w:val="28"/>
        <w:szCs w:val="28"/>
      </w:rPr>
    </w:pPr>
    <w:r>
      <w:rPr>
        <w:rStyle w:val="7"/>
        <w:rFonts w:ascii="仿宋_GB2312"/>
        <w:b/>
        <w:sz w:val="28"/>
        <w:szCs w:val="28"/>
      </w:rPr>
      <w:fldChar w:fldCharType="begin"/>
    </w:r>
    <w:r>
      <w:rPr>
        <w:rStyle w:val="7"/>
        <w:rFonts w:ascii="仿宋_GB2312"/>
        <w:b/>
        <w:sz w:val="28"/>
        <w:szCs w:val="28"/>
      </w:rPr>
      <w:instrText xml:space="preserve">PAGE  </w:instrText>
    </w:r>
    <w:r>
      <w:rPr>
        <w:rStyle w:val="7"/>
        <w:rFonts w:ascii="仿宋_GB2312"/>
        <w:b/>
        <w:sz w:val="28"/>
        <w:szCs w:val="28"/>
      </w:rPr>
      <w:fldChar w:fldCharType="separate"/>
    </w:r>
    <w:r>
      <w:rPr>
        <w:rStyle w:val="7"/>
        <w:rFonts w:ascii="仿宋_GB2312"/>
        <w:b/>
        <w:sz w:val="28"/>
        <w:szCs w:val="28"/>
      </w:rPr>
      <w:t>- 6 -</w:t>
    </w:r>
    <w:r>
      <w:rPr>
        <w:rStyle w:val="7"/>
        <w:rFonts w:ascii="仿宋_GB2312"/>
        <w:b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63584B09"/>
    <w:rsid w:val="00035AFA"/>
    <w:rsid w:val="00080C0D"/>
    <w:rsid w:val="000E5F7B"/>
    <w:rsid w:val="00144CA4"/>
    <w:rsid w:val="00161A61"/>
    <w:rsid w:val="0018663A"/>
    <w:rsid w:val="002C4119"/>
    <w:rsid w:val="002D27E4"/>
    <w:rsid w:val="002E7ECE"/>
    <w:rsid w:val="003E7246"/>
    <w:rsid w:val="0040547B"/>
    <w:rsid w:val="004F6A51"/>
    <w:rsid w:val="00505E9A"/>
    <w:rsid w:val="005D7DD0"/>
    <w:rsid w:val="0070435E"/>
    <w:rsid w:val="0074271F"/>
    <w:rsid w:val="00775FCA"/>
    <w:rsid w:val="0078753B"/>
    <w:rsid w:val="008246FD"/>
    <w:rsid w:val="0094738D"/>
    <w:rsid w:val="00B170BF"/>
    <w:rsid w:val="00B51EBA"/>
    <w:rsid w:val="00B741FB"/>
    <w:rsid w:val="00C23833"/>
    <w:rsid w:val="00C53D24"/>
    <w:rsid w:val="00C94AAD"/>
    <w:rsid w:val="00D624F5"/>
    <w:rsid w:val="00DF3A44"/>
    <w:rsid w:val="00DF77A4"/>
    <w:rsid w:val="00E35890"/>
    <w:rsid w:val="00EA541A"/>
    <w:rsid w:val="00ED5A5D"/>
    <w:rsid w:val="00F25F70"/>
    <w:rsid w:val="03E74B8B"/>
    <w:rsid w:val="07760FAB"/>
    <w:rsid w:val="10F911A5"/>
    <w:rsid w:val="13937D0D"/>
    <w:rsid w:val="23831CD2"/>
    <w:rsid w:val="28600B64"/>
    <w:rsid w:val="40516563"/>
    <w:rsid w:val="43E84582"/>
    <w:rsid w:val="4779742D"/>
    <w:rsid w:val="521855A7"/>
    <w:rsid w:val="54313585"/>
    <w:rsid w:val="5A376B9E"/>
    <w:rsid w:val="5BE677CD"/>
    <w:rsid w:val="62480454"/>
    <w:rsid w:val="63584B09"/>
    <w:rsid w:val="684A12D8"/>
    <w:rsid w:val="7986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iPriority w:val="99"/>
    <w:rPr>
      <w:sz w:val="18"/>
      <w:szCs w:val="18"/>
    </w:rPr>
  </w:style>
  <w:style w:type="paragraph" w:styleId="3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99"/>
    <w:rPr>
      <w:rFonts w:cs="Times New Roman"/>
    </w:rPr>
  </w:style>
  <w:style w:type="character" w:customStyle="1" w:styleId="8">
    <w:name w:val="Balloon Text Char"/>
    <w:basedOn w:val="6"/>
    <w:link w:val="2"/>
    <w:semiHidden/>
    <w:locked/>
    <w:uiPriority w:val="99"/>
    <w:rPr>
      <w:rFonts w:eastAsia="仿宋_GB2312" w:cs="Times New Roman"/>
      <w:sz w:val="2"/>
    </w:rPr>
  </w:style>
  <w:style w:type="character" w:customStyle="1" w:styleId="9">
    <w:name w:val="Footer Char"/>
    <w:basedOn w:val="6"/>
    <w:link w:val="3"/>
    <w:semiHidden/>
    <w:locked/>
    <w:uiPriority w:val="99"/>
    <w:rPr>
      <w:rFonts w:eastAsia="仿宋_GB2312" w:cs="Times New Roman"/>
      <w:sz w:val="18"/>
      <w:szCs w:val="18"/>
    </w:rPr>
  </w:style>
  <w:style w:type="character" w:customStyle="1" w:styleId="10">
    <w:name w:val="Header Char"/>
    <w:basedOn w:val="6"/>
    <w:link w:val="4"/>
    <w:semiHidden/>
    <w:qFormat/>
    <w:locked/>
    <w:uiPriority w:val="99"/>
    <w:rPr>
      <w:rFonts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6</Pages>
  <Words>284</Words>
  <Characters>1625</Characters>
  <Lines>0</Lines>
  <Paragraphs>0</Paragraphs>
  <TotalTime>26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2019-08-21T09:50:00Z</dcterms:created>
  <dc:creator>han敏</dc:creator>
  <cp:lastModifiedBy>kk</cp:lastModifiedBy>
  <cp:lastPrinted>2019-09-02T08:54:00Z</cp:lastPrinted>
  <dcterms:modified xsi:type="dcterms:W3CDTF">2019-09-06T10:02:56Z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